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3BE0D" w14:textId="766A87E2" w:rsidR="006D7207" w:rsidRDefault="006D720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5C6388D" wp14:editId="06DBBA03">
                <wp:simplePos x="0" y="0"/>
                <wp:positionH relativeFrom="margin">
                  <wp:posOffset>-172085</wp:posOffset>
                </wp:positionH>
                <wp:positionV relativeFrom="paragraph">
                  <wp:posOffset>1295400</wp:posOffset>
                </wp:positionV>
                <wp:extent cx="7115175" cy="7679055"/>
                <wp:effectExtent l="0" t="0" r="0" b="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7679055"/>
                          <a:chOff x="0" y="0"/>
                          <a:chExt cx="7772400" cy="10058400"/>
                        </a:xfrm>
                        <a:noFill/>
                      </wpg:grpSpPr>
                      <wps:wsp>
                        <wps:cNvPr id="3" name="Rectangl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pic:pic xmlns:pic="http://schemas.openxmlformats.org/drawingml/2006/picture">
                        <pic:nvPicPr>
                          <pic:cNvPr id="132" name="Picture 1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224" y="698601"/>
                            <a:ext cx="7019925" cy="9084235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  <wps:wsp>
                        <wps:cNvPr id="4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291084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163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5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097780" y="3566160"/>
                            <a:ext cx="424180" cy="40259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45"/>
                                </a:moveTo>
                                <a:lnTo>
                                  <a:pt x="14098" y="7086"/>
                                </a:lnTo>
                                <a:lnTo>
                                  <a:pt x="10800" y="0"/>
                                </a:lnTo>
                                <a:lnTo>
                                  <a:pt x="7437" y="7086"/>
                                </a:lnTo>
                                <a:lnTo>
                                  <a:pt x="0" y="8245"/>
                                </a:lnTo>
                                <a:lnTo>
                                  <a:pt x="5368" y="13832"/>
                                </a:lnTo>
                                <a:lnTo>
                                  <a:pt x="4139" y="21600"/>
                                </a:lnTo>
                                <a:lnTo>
                                  <a:pt x="10800" y="17920"/>
                                </a:lnTo>
                                <a:lnTo>
                                  <a:pt x="17461" y="21600"/>
                                </a:lnTo>
                                <a:lnTo>
                                  <a:pt x="16168" y="138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7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624840"/>
                            <a:ext cx="7772400" cy="1282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367" y="1240"/>
                                </a:moveTo>
                                <a:lnTo>
                                  <a:pt x="21600" y="124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0"/>
                                </a:lnTo>
                                <a:lnTo>
                                  <a:pt x="152" y="1240"/>
                                </a:lnTo>
                                <a:cubicBezTo>
                                  <a:pt x="159" y="1240"/>
                                  <a:pt x="166" y="1283"/>
                                  <a:pt x="166" y="1326"/>
                                </a:cubicBezTo>
                                <a:lnTo>
                                  <a:pt x="166" y="3892"/>
                                </a:lnTo>
                                <a:cubicBezTo>
                                  <a:pt x="166" y="3935"/>
                                  <a:pt x="159" y="3978"/>
                                  <a:pt x="152" y="3978"/>
                                </a:cubicBezTo>
                                <a:lnTo>
                                  <a:pt x="0" y="3978"/>
                                </a:lnTo>
                                <a:lnTo>
                                  <a:pt x="0" y="17793"/>
                                </a:lnTo>
                                <a:lnTo>
                                  <a:pt x="152" y="17793"/>
                                </a:lnTo>
                                <a:cubicBezTo>
                                  <a:pt x="159" y="17793"/>
                                  <a:pt x="166" y="17836"/>
                                  <a:pt x="166" y="17879"/>
                                </a:cubicBezTo>
                                <a:lnTo>
                                  <a:pt x="166" y="20424"/>
                                </a:lnTo>
                                <a:cubicBezTo>
                                  <a:pt x="166" y="20467"/>
                                  <a:pt x="159" y="20509"/>
                                  <a:pt x="152" y="20509"/>
                                </a:cubicBezTo>
                                <a:lnTo>
                                  <a:pt x="0" y="20509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0509"/>
                                </a:lnTo>
                                <a:lnTo>
                                  <a:pt x="21367" y="20509"/>
                                </a:lnTo>
                                <a:cubicBezTo>
                                  <a:pt x="21360" y="20509"/>
                                  <a:pt x="21353" y="20467"/>
                                  <a:pt x="21353" y="20424"/>
                                </a:cubicBezTo>
                                <a:lnTo>
                                  <a:pt x="21353" y="17879"/>
                                </a:lnTo>
                                <a:cubicBezTo>
                                  <a:pt x="21353" y="17836"/>
                                  <a:pt x="21360" y="17793"/>
                                  <a:pt x="21367" y="17793"/>
                                </a:cubicBezTo>
                                <a:lnTo>
                                  <a:pt x="21600" y="17793"/>
                                </a:lnTo>
                                <a:lnTo>
                                  <a:pt x="21600" y="3978"/>
                                </a:lnTo>
                                <a:lnTo>
                                  <a:pt x="21367" y="3978"/>
                                </a:lnTo>
                                <a:cubicBezTo>
                                  <a:pt x="21360" y="3978"/>
                                  <a:pt x="21353" y="3935"/>
                                  <a:pt x="21353" y="3892"/>
                                </a:cubicBezTo>
                                <a:lnTo>
                                  <a:pt x="21353" y="1347"/>
                                </a:lnTo>
                                <a:cubicBezTo>
                                  <a:pt x="21349" y="1305"/>
                                  <a:pt x="21360" y="1240"/>
                                  <a:pt x="21367" y="1240"/>
                                </a:cubicBezTo>
                                <a:close/>
                                <a:moveTo>
                                  <a:pt x="907" y="20445"/>
                                </a:moveTo>
                                <a:cubicBezTo>
                                  <a:pt x="907" y="20488"/>
                                  <a:pt x="900" y="20531"/>
                                  <a:pt x="893" y="20531"/>
                                </a:cubicBezTo>
                                <a:lnTo>
                                  <a:pt x="491" y="20531"/>
                                </a:lnTo>
                                <a:cubicBezTo>
                                  <a:pt x="484" y="20531"/>
                                  <a:pt x="476" y="20488"/>
                                  <a:pt x="476" y="20445"/>
                                </a:cubicBezTo>
                                <a:lnTo>
                                  <a:pt x="476" y="17900"/>
                                </a:lnTo>
                                <a:cubicBezTo>
                                  <a:pt x="476" y="17857"/>
                                  <a:pt x="484" y="17815"/>
                                  <a:pt x="491" y="17815"/>
                                </a:cubicBezTo>
                                <a:lnTo>
                                  <a:pt x="893" y="17815"/>
                                </a:lnTo>
                                <a:cubicBezTo>
                                  <a:pt x="900" y="17815"/>
                                  <a:pt x="907" y="17857"/>
                                  <a:pt x="907" y="17900"/>
                                </a:cubicBezTo>
                                <a:lnTo>
                                  <a:pt x="907" y="20445"/>
                                </a:lnTo>
                                <a:close/>
                                <a:moveTo>
                                  <a:pt x="907" y="3892"/>
                                </a:moveTo>
                                <a:cubicBezTo>
                                  <a:pt x="907" y="3935"/>
                                  <a:pt x="900" y="3978"/>
                                  <a:pt x="893" y="3978"/>
                                </a:cubicBezTo>
                                <a:lnTo>
                                  <a:pt x="491" y="3978"/>
                                </a:lnTo>
                                <a:cubicBezTo>
                                  <a:pt x="484" y="3978"/>
                                  <a:pt x="476" y="3935"/>
                                  <a:pt x="476" y="3892"/>
                                </a:cubicBezTo>
                                <a:lnTo>
                                  <a:pt x="476" y="1347"/>
                                </a:lnTo>
                                <a:cubicBezTo>
                                  <a:pt x="476" y="1305"/>
                                  <a:pt x="484" y="1262"/>
                                  <a:pt x="491" y="1262"/>
                                </a:cubicBezTo>
                                <a:lnTo>
                                  <a:pt x="893" y="1262"/>
                                </a:lnTo>
                                <a:cubicBezTo>
                                  <a:pt x="900" y="1262"/>
                                  <a:pt x="907" y="1305"/>
                                  <a:pt x="907" y="1347"/>
                                </a:cubicBezTo>
                                <a:lnTo>
                                  <a:pt x="907" y="3892"/>
                                </a:lnTo>
                                <a:close/>
                                <a:moveTo>
                                  <a:pt x="1659" y="20445"/>
                                </a:moveTo>
                                <a:cubicBezTo>
                                  <a:pt x="1659" y="20488"/>
                                  <a:pt x="1652" y="20531"/>
                                  <a:pt x="1645" y="20531"/>
                                </a:cubicBezTo>
                                <a:lnTo>
                                  <a:pt x="1232" y="20531"/>
                                </a:lnTo>
                                <a:cubicBezTo>
                                  <a:pt x="1225" y="20531"/>
                                  <a:pt x="1218" y="20488"/>
                                  <a:pt x="1218" y="20445"/>
                                </a:cubicBezTo>
                                <a:lnTo>
                                  <a:pt x="1218" y="17900"/>
                                </a:lnTo>
                                <a:cubicBezTo>
                                  <a:pt x="1218" y="17857"/>
                                  <a:pt x="1225" y="17815"/>
                                  <a:pt x="1232" y="17815"/>
                                </a:cubicBezTo>
                                <a:lnTo>
                                  <a:pt x="1645" y="17815"/>
                                </a:lnTo>
                                <a:cubicBezTo>
                                  <a:pt x="1652" y="17815"/>
                                  <a:pt x="1659" y="17857"/>
                                  <a:pt x="1659" y="17900"/>
                                </a:cubicBezTo>
                                <a:lnTo>
                                  <a:pt x="1659" y="20445"/>
                                </a:lnTo>
                                <a:close/>
                                <a:moveTo>
                                  <a:pt x="1659" y="3892"/>
                                </a:moveTo>
                                <a:cubicBezTo>
                                  <a:pt x="1659" y="3935"/>
                                  <a:pt x="1652" y="3978"/>
                                  <a:pt x="1645" y="3978"/>
                                </a:cubicBezTo>
                                <a:lnTo>
                                  <a:pt x="1232" y="3978"/>
                                </a:lnTo>
                                <a:cubicBezTo>
                                  <a:pt x="1225" y="3978"/>
                                  <a:pt x="1218" y="3935"/>
                                  <a:pt x="1218" y="3892"/>
                                </a:cubicBezTo>
                                <a:lnTo>
                                  <a:pt x="1218" y="1347"/>
                                </a:lnTo>
                                <a:cubicBezTo>
                                  <a:pt x="1218" y="1305"/>
                                  <a:pt x="1225" y="1262"/>
                                  <a:pt x="1232" y="1262"/>
                                </a:cubicBezTo>
                                <a:lnTo>
                                  <a:pt x="1645" y="1262"/>
                                </a:lnTo>
                                <a:cubicBezTo>
                                  <a:pt x="1652" y="1262"/>
                                  <a:pt x="1659" y="1305"/>
                                  <a:pt x="1659" y="1347"/>
                                </a:cubicBezTo>
                                <a:lnTo>
                                  <a:pt x="1659" y="3892"/>
                                </a:lnTo>
                                <a:close/>
                                <a:moveTo>
                                  <a:pt x="2407" y="20445"/>
                                </a:moveTo>
                                <a:cubicBezTo>
                                  <a:pt x="2407" y="20488"/>
                                  <a:pt x="2400" y="20531"/>
                                  <a:pt x="2393" y="20531"/>
                                </a:cubicBezTo>
                                <a:lnTo>
                                  <a:pt x="1980" y="20531"/>
                                </a:lnTo>
                                <a:cubicBezTo>
                                  <a:pt x="1973" y="20531"/>
                                  <a:pt x="1966" y="20488"/>
                                  <a:pt x="1959" y="20445"/>
                                </a:cubicBezTo>
                                <a:lnTo>
                                  <a:pt x="1959" y="17900"/>
                                </a:lnTo>
                                <a:cubicBezTo>
                                  <a:pt x="1959" y="17857"/>
                                  <a:pt x="1966" y="17815"/>
                                  <a:pt x="1973" y="17815"/>
                                </a:cubicBezTo>
                                <a:lnTo>
                                  <a:pt x="2389" y="17815"/>
                                </a:lnTo>
                                <a:cubicBezTo>
                                  <a:pt x="2396" y="17815"/>
                                  <a:pt x="2404" y="17857"/>
                                  <a:pt x="2404" y="17900"/>
                                </a:cubicBezTo>
                                <a:lnTo>
                                  <a:pt x="2404" y="20445"/>
                                </a:lnTo>
                                <a:close/>
                                <a:moveTo>
                                  <a:pt x="2407" y="3892"/>
                                </a:moveTo>
                                <a:cubicBezTo>
                                  <a:pt x="2407" y="3935"/>
                                  <a:pt x="2400" y="3978"/>
                                  <a:pt x="2393" y="3978"/>
                                </a:cubicBezTo>
                                <a:lnTo>
                                  <a:pt x="1973" y="3978"/>
                                </a:lnTo>
                                <a:cubicBezTo>
                                  <a:pt x="1966" y="3978"/>
                                  <a:pt x="1959" y="3935"/>
                                  <a:pt x="1959" y="3892"/>
                                </a:cubicBezTo>
                                <a:lnTo>
                                  <a:pt x="1959" y="1347"/>
                                </a:lnTo>
                                <a:cubicBezTo>
                                  <a:pt x="1966" y="1305"/>
                                  <a:pt x="1973" y="1262"/>
                                  <a:pt x="1980" y="1262"/>
                                </a:cubicBezTo>
                                <a:lnTo>
                                  <a:pt x="2389" y="1262"/>
                                </a:lnTo>
                                <a:cubicBezTo>
                                  <a:pt x="2396" y="1262"/>
                                  <a:pt x="2404" y="1305"/>
                                  <a:pt x="2404" y="1347"/>
                                </a:cubicBezTo>
                                <a:lnTo>
                                  <a:pt x="2404" y="3892"/>
                                </a:lnTo>
                                <a:close/>
                                <a:moveTo>
                                  <a:pt x="3152" y="20445"/>
                                </a:moveTo>
                                <a:cubicBezTo>
                                  <a:pt x="3152" y="20488"/>
                                  <a:pt x="3145" y="20531"/>
                                  <a:pt x="3138" y="20531"/>
                                </a:cubicBezTo>
                                <a:lnTo>
                                  <a:pt x="2721" y="20531"/>
                                </a:lnTo>
                                <a:cubicBezTo>
                                  <a:pt x="2714" y="20531"/>
                                  <a:pt x="2707" y="20488"/>
                                  <a:pt x="2700" y="20467"/>
                                </a:cubicBezTo>
                                <a:cubicBezTo>
                                  <a:pt x="2700" y="20467"/>
                                  <a:pt x="2700" y="20445"/>
                                  <a:pt x="2700" y="20445"/>
                                </a:cubicBezTo>
                                <a:lnTo>
                                  <a:pt x="2700" y="17900"/>
                                </a:lnTo>
                                <a:cubicBezTo>
                                  <a:pt x="2700" y="17857"/>
                                  <a:pt x="2707" y="17815"/>
                                  <a:pt x="2714" y="17815"/>
                                </a:cubicBezTo>
                                <a:lnTo>
                                  <a:pt x="3134" y="17815"/>
                                </a:lnTo>
                                <a:cubicBezTo>
                                  <a:pt x="3141" y="17815"/>
                                  <a:pt x="3148" y="17857"/>
                                  <a:pt x="3148" y="17900"/>
                                </a:cubicBezTo>
                                <a:lnTo>
                                  <a:pt x="3148" y="20445"/>
                                </a:lnTo>
                                <a:close/>
                                <a:moveTo>
                                  <a:pt x="3152" y="3892"/>
                                </a:moveTo>
                                <a:cubicBezTo>
                                  <a:pt x="3152" y="3935"/>
                                  <a:pt x="3145" y="3978"/>
                                  <a:pt x="3138" y="3978"/>
                                </a:cubicBezTo>
                                <a:lnTo>
                                  <a:pt x="2714" y="3978"/>
                                </a:lnTo>
                                <a:cubicBezTo>
                                  <a:pt x="2707" y="3978"/>
                                  <a:pt x="2700" y="3935"/>
                                  <a:pt x="2700" y="3892"/>
                                </a:cubicBezTo>
                                <a:lnTo>
                                  <a:pt x="2700" y="1347"/>
                                </a:lnTo>
                                <a:cubicBezTo>
                                  <a:pt x="2700" y="1347"/>
                                  <a:pt x="2700" y="1326"/>
                                  <a:pt x="2700" y="1326"/>
                                </a:cubicBezTo>
                                <a:cubicBezTo>
                                  <a:pt x="2707" y="1283"/>
                                  <a:pt x="2714" y="1262"/>
                                  <a:pt x="2721" y="1262"/>
                                </a:cubicBezTo>
                                <a:lnTo>
                                  <a:pt x="3138" y="1262"/>
                                </a:lnTo>
                                <a:cubicBezTo>
                                  <a:pt x="3145" y="1262"/>
                                  <a:pt x="3152" y="1305"/>
                                  <a:pt x="3152" y="1347"/>
                                </a:cubicBezTo>
                                <a:lnTo>
                                  <a:pt x="3152" y="3892"/>
                                </a:lnTo>
                                <a:close/>
                                <a:moveTo>
                                  <a:pt x="3907" y="20445"/>
                                </a:moveTo>
                                <a:cubicBezTo>
                                  <a:pt x="3907" y="20488"/>
                                  <a:pt x="3900" y="20531"/>
                                  <a:pt x="3893" y="20531"/>
                                </a:cubicBezTo>
                                <a:lnTo>
                                  <a:pt x="3473" y="20531"/>
                                </a:lnTo>
                                <a:cubicBezTo>
                                  <a:pt x="3466" y="20531"/>
                                  <a:pt x="3459" y="20488"/>
                                  <a:pt x="3459" y="20445"/>
                                </a:cubicBezTo>
                                <a:lnTo>
                                  <a:pt x="3459" y="17900"/>
                                </a:lnTo>
                                <a:cubicBezTo>
                                  <a:pt x="3459" y="17857"/>
                                  <a:pt x="3466" y="17815"/>
                                  <a:pt x="3473" y="17815"/>
                                </a:cubicBezTo>
                                <a:lnTo>
                                  <a:pt x="3893" y="17815"/>
                                </a:lnTo>
                                <a:cubicBezTo>
                                  <a:pt x="3900" y="17815"/>
                                  <a:pt x="3907" y="17857"/>
                                  <a:pt x="3907" y="17900"/>
                                </a:cubicBezTo>
                                <a:lnTo>
                                  <a:pt x="3907" y="20445"/>
                                </a:lnTo>
                                <a:close/>
                                <a:moveTo>
                                  <a:pt x="3907" y="3892"/>
                                </a:moveTo>
                                <a:cubicBezTo>
                                  <a:pt x="3907" y="3935"/>
                                  <a:pt x="3900" y="3978"/>
                                  <a:pt x="3893" y="3978"/>
                                </a:cubicBezTo>
                                <a:lnTo>
                                  <a:pt x="3473" y="3978"/>
                                </a:lnTo>
                                <a:cubicBezTo>
                                  <a:pt x="3466" y="3978"/>
                                  <a:pt x="3459" y="3935"/>
                                  <a:pt x="3459" y="3892"/>
                                </a:cubicBezTo>
                                <a:lnTo>
                                  <a:pt x="3459" y="1347"/>
                                </a:lnTo>
                                <a:cubicBezTo>
                                  <a:pt x="3459" y="1305"/>
                                  <a:pt x="3466" y="1262"/>
                                  <a:pt x="3473" y="1262"/>
                                </a:cubicBezTo>
                                <a:lnTo>
                                  <a:pt x="3893" y="1262"/>
                                </a:lnTo>
                                <a:cubicBezTo>
                                  <a:pt x="3900" y="1262"/>
                                  <a:pt x="3907" y="1305"/>
                                  <a:pt x="3907" y="1347"/>
                                </a:cubicBezTo>
                                <a:lnTo>
                                  <a:pt x="3907" y="3892"/>
                                </a:lnTo>
                                <a:close/>
                                <a:moveTo>
                                  <a:pt x="4641" y="20445"/>
                                </a:moveTo>
                                <a:cubicBezTo>
                                  <a:pt x="4641" y="20488"/>
                                  <a:pt x="4634" y="20531"/>
                                  <a:pt x="4627" y="20531"/>
                                </a:cubicBezTo>
                                <a:lnTo>
                                  <a:pt x="4214" y="20531"/>
                                </a:lnTo>
                                <a:cubicBezTo>
                                  <a:pt x="4207" y="20531"/>
                                  <a:pt x="4200" y="20488"/>
                                  <a:pt x="4200" y="20445"/>
                                </a:cubicBezTo>
                                <a:lnTo>
                                  <a:pt x="4200" y="17900"/>
                                </a:lnTo>
                                <a:cubicBezTo>
                                  <a:pt x="4200" y="17857"/>
                                  <a:pt x="4207" y="17815"/>
                                  <a:pt x="4214" y="17815"/>
                                </a:cubicBezTo>
                                <a:lnTo>
                                  <a:pt x="4627" y="17815"/>
                                </a:lnTo>
                                <a:cubicBezTo>
                                  <a:pt x="4634" y="17815"/>
                                  <a:pt x="4641" y="17857"/>
                                  <a:pt x="4641" y="17900"/>
                                </a:cubicBezTo>
                                <a:lnTo>
                                  <a:pt x="4641" y="20445"/>
                                </a:lnTo>
                                <a:close/>
                                <a:moveTo>
                                  <a:pt x="4641" y="3892"/>
                                </a:moveTo>
                                <a:cubicBezTo>
                                  <a:pt x="4641" y="3935"/>
                                  <a:pt x="4634" y="3978"/>
                                  <a:pt x="4627" y="3978"/>
                                </a:cubicBezTo>
                                <a:lnTo>
                                  <a:pt x="4214" y="3978"/>
                                </a:lnTo>
                                <a:cubicBezTo>
                                  <a:pt x="4207" y="3978"/>
                                  <a:pt x="4200" y="3935"/>
                                  <a:pt x="4200" y="3892"/>
                                </a:cubicBezTo>
                                <a:lnTo>
                                  <a:pt x="4200" y="1347"/>
                                </a:lnTo>
                                <a:cubicBezTo>
                                  <a:pt x="4200" y="1305"/>
                                  <a:pt x="4207" y="1262"/>
                                  <a:pt x="4214" y="1262"/>
                                </a:cubicBezTo>
                                <a:lnTo>
                                  <a:pt x="4627" y="1262"/>
                                </a:lnTo>
                                <a:cubicBezTo>
                                  <a:pt x="4634" y="1262"/>
                                  <a:pt x="4641" y="1305"/>
                                  <a:pt x="4641" y="1347"/>
                                </a:cubicBezTo>
                                <a:lnTo>
                                  <a:pt x="4641" y="3892"/>
                                </a:lnTo>
                                <a:close/>
                                <a:moveTo>
                                  <a:pt x="5382" y="20445"/>
                                </a:moveTo>
                                <a:cubicBezTo>
                                  <a:pt x="5382" y="20488"/>
                                  <a:pt x="5375" y="20531"/>
                                  <a:pt x="5368" y="20531"/>
                                </a:cubicBezTo>
                                <a:lnTo>
                                  <a:pt x="4966" y="20531"/>
                                </a:lnTo>
                                <a:cubicBezTo>
                                  <a:pt x="4959" y="20531"/>
                                  <a:pt x="4952" y="20488"/>
                                  <a:pt x="4941" y="20445"/>
                                </a:cubicBezTo>
                                <a:lnTo>
                                  <a:pt x="4941" y="17900"/>
                                </a:lnTo>
                                <a:cubicBezTo>
                                  <a:pt x="4941" y="17857"/>
                                  <a:pt x="4948" y="17815"/>
                                  <a:pt x="4955" y="17815"/>
                                </a:cubicBezTo>
                                <a:lnTo>
                                  <a:pt x="5365" y="17815"/>
                                </a:lnTo>
                                <a:cubicBezTo>
                                  <a:pt x="5372" y="17815"/>
                                  <a:pt x="5379" y="17857"/>
                                  <a:pt x="5379" y="17900"/>
                                </a:cubicBezTo>
                                <a:lnTo>
                                  <a:pt x="5379" y="20445"/>
                                </a:lnTo>
                                <a:close/>
                                <a:moveTo>
                                  <a:pt x="5382" y="3892"/>
                                </a:moveTo>
                                <a:cubicBezTo>
                                  <a:pt x="5382" y="3935"/>
                                  <a:pt x="5375" y="3978"/>
                                  <a:pt x="5368" y="3978"/>
                                </a:cubicBezTo>
                                <a:lnTo>
                                  <a:pt x="4959" y="3978"/>
                                </a:lnTo>
                                <a:cubicBezTo>
                                  <a:pt x="4952" y="3978"/>
                                  <a:pt x="4945" y="3935"/>
                                  <a:pt x="4945" y="3892"/>
                                </a:cubicBezTo>
                                <a:lnTo>
                                  <a:pt x="4945" y="1347"/>
                                </a:lnTo>
                                <a:cubicBezTo>
                                  <a:pt x="4952" y="1305"/>
                                  <a:pt x="4959" y="1262"/>
                                  <a:pt x="4969" y="1262"/>
                                </a:cubicBezTo>
                                <a:lnTo>
                                  <a:pt x="5372" y="1262"/>
                                </a:lnTo>
                                <a:cubicBezTo>
                                  <a:pt x="5379" y="1262"/>
                                  <a:pt x="5386" y="1305"/>
                                  <a:pt x="5386" y="1347"/>
                                </a:cubicBezTo>
                                <a:lnTo>
                                  <a:pt x="5386" y="3892"/>
                                </a:lnTo>
                                <a:close/>
                                <a:moveTo>
                                  <a:pt x="6131" y="20445"/>
                                </a:moveTo>
                                <a:cubicBezTo>
                                  <a:pt x="6131" y="20488"/>
                                  <a:pt x="6124" y="20531"/>
                                  <a:pt x="6116" y="20531"/>
                                </a:cubicBezTo>
                                <a:lnTo>
                                  <a:pt x="5700" y="20531"/>
                                </a:lnTo>
                                <a:cubicBezTo>
                                  <a:pt x="5693" y="20531"/>
                                  <a:pt x="5686" y="20488"/>
                                  <a:pt x="5686" y="20445"/>
                                </a:cubicBezTo>
                                <a:lnTo>
                                  <a:pt x="5686" y="17900"/>
                                </a:lnTo>
                                <a:cubicBezTo>
                                  <a:pt x="5686" y="17857"/>
                                  <a:pt x="5693" y="17815"/>
                                  <a:pt x="5700" y="17815"/>
                                </a:cubicBezTo>
                                <a:lnTo>
                                  <a:pt x="6116" y="17815"/>
                                </a:lnTo>
                                <a:cubicBezTo>
                                  <a:pt x="6124" y="17815"/>
                                  <a:pt x="6131" y="17857"/>
                                  <a:pt x="6131" y="17900"/>
                                </a:cubicBezTo>
                                <a:lnTo>
                                  <a:pt x="6131" y="20445"/>
                                </a:lnTo>
                                <a:close/>
                                <a:moveTo>
                                  <a:pt x="6131" y="3892"/>
                                </a:moveTo>
                                <a:cubicBezTo>
                                  <a:pt x="6131" y="3935"/>
                                  <a:pt x="6124" y="3978"/>
                                  <a:pt x="6116" y="3978"/>
                                </a:cubicBezTo>
                                <a:lnTo>
                                  <a:pt x="5700" y="3978"/>
                                </a:lnTo>
                                <a:cubicBezTo>
                                  <a:pt x="5693" y="3978"/>
                                  <a:pt x="5686" y="3935"/>
                                  <a:pt x="5686" y="3892"/>
                                </a:cubicBezTo>
                                <a:lnTo>
                                  <a:pt x="5686" y="1347"/>
                                </a:lnTo>
                                <a:cubicBezTo>
                                  <a:pt x="5686" y="1305"/>
                                  <a:pt x="5693" y="1262"/>
                                  <a:pt x="5700" y="1262"/>
                                </a:cubicBezTo>
                                <a:lnTo>
                                  <a:pt x="6116" y="1262"/>
                                </a:lnTo>
                                <a:cubicBezTo>
                                  <a:pt x="6124" y="1262"/>
                                  <a:pt x="6131" y="1305"/>
                                  <a:pt x="6131" y="1347"/>
                                </a:cubicBezTo>
                                <a:lnTo>
                                  <a:pt x="6131" y="3892"/>
                                </a:lnTo>
                                <a:close/>
                                <a:moveTo>
                                  <a:pt x="6872" y="20445"/>
                                </a:moveTo>
                                <a:cubicBezTo>
                                  <a:pt x="6872" y="20488"/>
                                  <a:pt x="6865" y="20531"/>
                                  <a:pt x="6858" y="20531"/>
                                </a:cubicBezTo>
                                <a:lnTo>
                                  <a:pt x="6455" y="20531"/>
                                </a:lnTo>
                                <a:cubicBezTo>
                                  <a:pt x="6448" y="20531"/>
                                  <a:pt x="6441" y="20488"/>
                                  <a:pt x="6441" y="20445"/>
                                </a:cubicBezTo>
                                <a:lnTo>
                                  <a:pt x="6441" y="17900"/>
                                </a:lnTo>
                                <a:cubicBezTo>
                                  <a:pt x="6441" y="17857"/>
                                  <a:pt x="6448" y="17815"/>
                                  <a:pt x="6455" y="17815"/>
                                </a:cubicBezTo>
                                <a:lnTo>
                                  <a:pt x="6858" y="17815"/>
                                </a:lnTo>
                                <a:cubicBezTo>
                                  <a:pt x="6865" y="17815"/>
                                  <a:pt x="6872" y="17857"/>
                                  <a:pt x="6872" y="17900"/>
                                </a:cubicBezTo>
                                <a:lnTo>
                                  <a:pt x="6872" y="20445"/>
                                </a:lnTo>
                                <a:close/>
                                <a:moveTo>
                                  <a:pt x="6872" y="3892"/>
                                </a:moveTo>
                                <a:cubicBezTo>
                                  <a:pt x="6872" y="3935"/>
                                  <a:pt x="6865" y="3978"/>
                                  <a:pt x="6858" y="3978"/>
                                </a:cubicBezTo>
                                <a:lnTo>
                                  <a:pt x="6455" y="3978"/>
                                </a:lnTo>
                                <a:cubicBezTo>
                                  <a:pt x="6448" y="3978"/>
                                  <a:pt x="6441" y="3935"/>
                                  <a:pt x="6441" y="3892"/>
                                </a:cubicBezTo>
                                <a:lnTo>
                                  <a:pt x="6441" y="1347"/>
                                </a:lnTo>
                                <a:cubicBezTo>
                                  <a:pt x="6441" y="1305"/>
                                  <a:pt x="6448" y="1262"/>
                                  <a:pt x="6455" y="1262"/>
                                </a:cubicBezTo>
                                <a:lnTo>
                                  <a:pt x="6858" y="1262"/>
                                </a:lnTo>
                                <a:cubicBezTo>
                                  <a:pt x="6865" y="1262"/>
                                  <a:pt x="6872" y="1305"/>
                                  <a:pt x="6872" y="1347"/>
                                </a:cubicBezTo>
                                <a:lnTo>
                                  <a:pt x="6872" y="3892"/>
                                </a:lnTo>
                                <a:close/>
                                <a:moveTo>
                                  <a:pt x="7624" y="20445"/>
                                </a:moveTo>
                                <a:cubicBezTo>
                                  <a:pt x="7624" y="20488"/>
                                  <a:pt x="7616" y="20531"/>
                                  <a:pt x="7609" y="20531"/>
                                </a:cubicBezTo>
                                <a:lnTo>
                                  <a:pt x="7196" y="20531"/>
                                </a:lnTo>
                                <a:cubicBezTo>
                                  <a:pt x="7189" y="20531"/>
                                  <a:pt x="7182" y="20488"/>
                                  <a:pt x="7182" y="20445"/>
                                </a:cubicBezTo>
                                <a:lnTo>
                                  <a:pt x="7182" y="17900"/>
                                </a:lnTo>
                                <a:cubicBezTo>
                                  <a:pt x="7182" y="17857"/>
                                  <a:pt x="7189" y="17815"/>
                                  <a:pt x="7196" y="17815"/>
                                </a:cubicBezTo>
                                <a:lnTo>
                                  <a:pt x="7609" y="17815"/>
                                </a:lnTo>
                                <a:cubicBezTo>
                                  <a:pt x="7616" y="17815"/>
                                  <a:pt x="7624" y="17857"/>
                                  <a:pt x="7624" y="17900"/>
                                </a:cubicBezTo>
                                <a:lnTo>
                                  <a:pt x="7624" y="20445"/>
                                </a:lnTo>
                                <a:close/>
                                <a:moveTo>
                                  <a:pt x="7624" y="3892"/>
                                </a:moveTo>
                                <a:cubicBezTo>
                                  <a:pt x="7624" y="3935"/>
                                  <a:pt x="7616" y="3978"/>
                                  <a:pt x="7609" y="3978"/>
                                </a:cubicBezTo>
                                <a:lnTo>
                                  <a:pt x="7196" y="3978"/>
                                </a:lnTo>
                                <a:cubicBezTo>
                                  <a:pt x="7189" y="3978"/>
                                  <a:pt x="7182" y="3935"/>
                                  <a:pt x="7182" y="3892"/>
                                </a:cubicBezTo>
                                <a:lnTo>
                                  <a:pt x="7182" y="1347"/>
                                </a:lnTo>
                                <a:cubicBezTo>
                                  <a:pt x="7182" y="1305"/>
                                  <a:pt x="7189" y="1262"/>
                                  <a:pt x="7196" y="1262"/>
                                </a:cubicBezTo>
                                <a:lnTo>
                                  <a:pt x="7609" y="1262"/>
                                </a:lnTo>
                                <a:cubicBezTo>
                                  <a:pt x="7616" y="1262"/>
                                  <a:pt x="7624" y="1305"/>
                                  <a:pt x="7624" y="1347"/>
                                </a:cubicBezTo>
                                <a:lnTo>
                                  <a:pt x="7624" y="3892"/>
                                </a:lnTo>
                                <a:close/>
                                <a:moveTo>
                                  <a:pt x="8372" y="20445"/>
                                </a:moveTo>
                                <a:cubicBezTo>
                                  <a:pt x="8372" y="20488"/>
                                  <a:pt x="8365" y="20531"/>
                                  <a:pt x="8358" y="20531"/>
                                </a:cubicBezTo>
                                <a:lnTo>
                                  <a:pt x="7948" y="20531"/>
                                </a:lnTo>
                                <a:cubicBezTo>
                                  <a:pt x="7941" y="20531"/>
                                  <a:pt x="7934" y="20488"/>
                                  <a:pt x="7924" y="20445"/>
                                </a:cubicBezTo>
                                <a:lnTo>
                                  <a:pt x="7924" y="17900"/>
                                </a:lnTo>
                                <a:cubicBezTo>
                                  <a:pt x="7924" y="17857"/>
                                  <a:pt x="7931" y="17815"/>
                                  <a:pt x="7938" y="17815"/>
                                </a:cubicBezTo>
                                <a:lnTo>
                                  <a:pt x="8354" y="17815"/>
                                </a:lnTo>
                                <a:cubicBezTo>
                                  <a:pt x="8361" y="17815"/>
                                  <a:pt x="8368" y="17857"/>
                                  <a:pt x="8368" y="17900"/>
                                </a:cubicBezTo>
                                <a:lnTo>
                                  <a:pt x="8368" y="20445"/>
                                </a:lnTo>
                                <a:close/>
                                <a:moveTo>
                                  <a:pt x="8372" y="3892"/>
                                </a:moveTo>
                                <a:cubicBezTo>
                                  <a:pt x="8372" y="3935"/>
                                  <a:pt x="8365" y="3978"/>
                                  <a:pt x="8358" y="3978"/>
                                </a:cubicBezTo>
                                <a:lnTo>
                                  <a:pt x="7941" y="3978"/>
                                </a:lnTo>
                                <a:cubicBezTo>
                                  <a:pt x="7934" y="3978"/>
                                  <a:pt x="7927" y="3935"/>
                                  <a:pt x="7927" y="3892"/>
                                </a:cubicBezTo>
                                <a:lnTo>
                                  <a:pt x="7927" y="1347"/>
                                </a:lnTo>
                                <a:cubicBezTo>
                                  <a:pt x="7934" y="1305"/>
                                  <a:pt x="7941" y="1262"/>
                                  <a:pt x="7952" y="1262"/>
                                </a:cubicBezTo>
                                <a:lnTo>
                                  <a:pt x="8361" y="1262"/>
                                </a:lnTo>
                                <a:cubicBezTo>
                                  <a:pt x="8368" y="1262"/>
                                  <a:pt x="8375" y="1305"/>
                                  <a:pt x="8375" y="1347"/>
                                </a:cubicBezTo>
                                <a:lnTo>
                                  <a:pt x="8375" y="3892"/>
                                </a:lnTo>
                                <a:close/>
                                <a:moveTo>
                                  <a:pt x="9116" y="20445"/>
                                </a:moveTo>
                                <a:cubicBezTo>
                                  <a:pt x="9116" y="20488"/>
                                  <a:pt x="9109" y="20531"/>
                                  <a:pt x="9102" y="20531"/>
                                </a:cubicBezTo>
                                <a:lnTo>
                                  <a:pt x="8686" y="20531"/>
                                </a:lnTo>
                                <a:cubicBezTo>
                                  <a:pt x="8679" y="20531"/>
                                  <a:pt x="8672" y="20488"/>
                                  <a:pt x="8665" y="20467"/>
                                </a:cubicBezTo>
                                <a:cubicBezTo>
                                  <a:pt x="8665" y="20467"/>
                                  <a:pt x="8665" y="20445"/>
                                  <a:pt x="8665" y="20445"/>
                                </a:cubicBezTo>
                                <a:lnTo>
                                  <a:pt x="8665" y="17900"/>
                                </a:lnTo>
                                <a:cubicBezTo>
                                  <a:pt x="8665" y="17857"/>
                                  <a:pt x="8672" y="17815"/>
                                  <a:pt x="8679" y="17815"/>
                                </a:cubicBezTo>
                                <a:lnTo>
                                  <a:pt x="9099" y="17815"/>
                                </a:lnTo>
                                <a:cubicBezTo>
                                  <a:pt x="9106" y="17815"/>
                                  <a:pt x="9113" y="17857"/>
                                  <a:pt x="9113" y="17900"/>
                                </a:cubicBezTo>
                                <a:lnTo>
                                  <a:pt x="9113" y="20445"/>
                                </a:lnTo>
                                <a:close/>
                                <a:moveTo>
                                  <a:pt x="9116" y="3892"/>
                                </a:moveTo>
                                <a:cubicBezTo>
                                  <a:pt x="9116" y="3935"/>
                                  <a:pt x="9109" y="3978"/>
                                  <a:pt x="9102" y="3978"/>
                                </a:cubicBezTo>
                                <a:lnTo>
                                  <a:pt x="8682" y="3978"/>
                                </a:lnTo>
                                <a:cubicBezTo>
                                  <a:pt x="8675" y="3978"/>
                                  <a:pt x="8668" y="3935"/>
                                  <a:pt x="8668" y="3892"/>
                                </a:cubicBezTo>
                                <a:lnTo>
                                  <a:pt x="8668" y="1347"/>
                                </a:lnTo>
                                <a:cubicBezTo>
                                  <a:pt x="8668" y="1347"/>
                                  <a:pt x="8668" y="1326"/>
                                  <a:pt x="8668" y="1326"/>
                                </a:cubicBezTo>
                                <a:cubicBezTo>
                                  <a:pt x="8675" y="1283"/>
                                  <a:pt x="8682" y="1262"/>
                                  <a:pt x="8689" y="1262"/>
                                </a:cubicBezTo>
                                <a:lnTo>
                                  <a:pt x="9106" y="1262"/>
                                </a:lnTo>
                                <a:cubicBezTo>
                                  <a:pt x="9113" y="1262"/>
                                  <a:pt x="9120" y="1305"/>
                                  <a:pt x="9120" y="1347"/>
                                </a:cubicBezTo>
                                <a:lnTo>
                                  <a:pt x="9120" y="3892"/>
                                </a:lnTo>
                                <a:close/>
                                <a:moveTo>
                                  <a:pt x="9872" y="20445"/>
                                </a:moveTo>
                                <a:cubicBezTo>
                                  <a:pt x="9872" y="20488"/>
                                  <a:pt x="9865" y="20531"/>
                                  <a:pt x="9858" y="20531"/>
                                </a:cubicBezTo>
                                <a:lnTo>
                                  <a:pt x="9438" y="20531"/>
                                </a:lnTo>
                                <a:cubicBezTo>
                                  <a:pt x="9431" y="20531"/>
                                  <a:pt x="9424" y="20488"/>
                                  <a:pt x="9424" y="20445"/>
                                </a:cubicBezTo>
                                <a:lnTo>
                                  <a:pt x="9424" y="17900"/>
                                </a:lnTo>
                                <a:cubicBezTo>
                                  <a:pt x="9424" y="17857"/>
                                  <a:pt x="9431" y="17815"/>
                                  <a:pt x="9438" y="17815"/>
                                </a:cubicBezTo>
                                <a:lnTo>
                                  <a:pt x="9858" y="17815"/>
                                </a:lnTo>
                                <a:cubicBezTo>
                                  <a:pt x="9865" y="17815"/>
                                  <a:pt x="9872" y="17857"/>
                                  <a:pt x="9872" y="17900"/>
                                </a:cubicBezTo>
                                <a:lnTo>
                                  <a:pt x="9872" y="20445"/>
                                </a:lnTo>
                                <a:close/>
                                <a:moveTo>
                                  <a:pt x="9872" y="3892"/>
                                </a:moveTo>
                                <a:cubicBezTo>
                                  <a:pt x="9872" y="3935"/>
                                  <a:pt x="9865" y="3978"/>
                                  <a:pt x="9858" y="3978"/>
                                </a:cubicBezTo>
                                <a:lnTo>
                                  <a:pt x="9438" y="3978"/>
                                </a:lnTo>
                                <a:cubicBezTo>
                                  <a:pt x="9431" y="3978"/>
                                  <a:pt x="9424" y="3935"/>
                                  <a:pt x="9424" y="3892"/>
                                </a:cubicBezTo>
                                <a:lnTo>
                                  <a:pt x="9424" y="1347"/>
                                </a:lnTo>
                                <a:cubicBezTo>
                                  <a:pt x="9424" y="1305"/>
                                  <a:pt x="9431" y="1262"/>
                                  <a:pt x="9438" y="1262"/>
                                </a:cubicBezTo>
                                <a:lnTo>
                                  <a:pt x="9858" y="1262"/>
                                </a:lnTo>
                                <a:cubicBezTo>
                                  <a:pt x="9865" y="1262"/>
                                  <a:pt x="9872" y="1305"/>
                                  <a:pt x="9872" y="1347"/>
                                </a:cubicBezTo>
                                <a:lnTo>
                                  <a:pt x="9872" y="3892"/>
                                </a:lnTo>
                                <a:close/>
                                <a:moveTo>
                                  <a:pt x="10606" y="20445"/>
                                </a:moveTo>
                                <a:cubicBezTo>
                                  <a:pt x="10606" y="20488"/>
                                  <a:pt x="10599" y="20531"/>
                                  <a:pt x="10592" y="20531"/>
                                </a:cubicBezTo>
                                <a:lnTo>
                                  <a:pt x="10179" y="20531"/>
                                </a:lnTo>
                                <a:cubicBezTo>
                                  <a:pt x="10172" y="20531"/>
                                  <a:pt x="10165" y="20488"/>
                                  <a:pt x="10165" y="20445"/>
                                </a:cubicBezTo>
                                <a:lnTo>
                                  <a:pt x="10165" y="17900"/>
                                </a:lnTo>
                                <a:cubicBezTo>
                                  <a:pt x="10165" y="17857"/>
                                  <a:pt x="10172" y="17815"/>
                                  <a:pt x="10179" y="17815"/>
                                </a:cubicBezTo>
                                <a:lnTo>
                                  <a:pt x="10592" y="17815"/>
                                </a:lnTo>
                                <a:cubicBezTo>
                                  <a:pt x="10599" y="17815"/>
                                  <a:pt x="10606" y="17857"/>
                                  <a:pt x="10606" y="17900"/>
                                </a:cubicBezTo>
                                <a:lnTo>
                                  <a:pt x="10606" y="20445"/>
                                </a:lnTo>
                                <a:close/>
                                <a:moveTo>
                                  <a:pt x="10606" y="3892"/>
                                </a:moveTo>
                                <a:cubicBezTo>
                                  <a:pt x="10606" y="3935"/>
                                  <a:pt x="10599" y="3978"/>
                                  <a:pt x="10592" y="3978"/>
                                </a:cubicBezTo>
                                <a:lnTo>
                                  <a:pt x="10179" y="3978"/>
                                </a:lnTo>
                                <a:cubicBezTo>
                                  <a:pt x="10172" y="3978"/>
                                  <a:pt x="10165" y="3935"/>
                                  <a:pt x="10165" y="3892"/>
                                </a:cubicBezTo>
                                <a:lnTo>
                                  <a:pt x="10165" y="1347"/>
                                </a:lnTo>
                                <a:cubicBezTo>
                                  <a:pt x="10165" y="1305"/>
                                  <a:pt x="10172" y="1262"/>
                                  <a:pt x="10179" y="1262"/>
                                </a:cubicBezTo>
                                <a:lnTo>
                                  <a:pt x="10592" y="1262"/>
                                </a:lnTo>
                                <a:cubicBezTo>
                                  <a:pt x="10599" y="1262"/>
                                  <a:pt x="10606" y="1305"/>
                                  <a:pt x="10606" y="1347"/>
                                </a:cubicBezTo>
                                <a:lnTo>
                                  <a:pt x="10606" y="3892"/>
                                </a:lnTo>
                                <a:close/>
                                <a:moveTo>
                                  <a:pt x="11347" y="20445"/>
                                </a:moveTo>
                                <a:cubicBezTo>
                                  <a:pt x="11347" y="20488"/>
                                  <a:pt x="11340" y="20531"/>
                                  <a:pt x="11333" y="20531"/>
                                </a:cubicBezTo>
                                <a:lnTo>
                                  <a:pt x="10931" y="20531"/>
                                </a:lnTo>
                                <a:cubicBezTo>
                                  <a:pt x="10924" y="20531"/>
                                  <a:pt x="10916" y="20488"/>
                                  <a:pt x="10909" y="20445"/>
                                </a:cubicBezTo>
                                <a:lnTo>
                                  <a:pt x="10909" y="20445"/>
                                </a:lnTo>
                                <a:lnTo>
                                  <a:pt x="10909" y="17900"/>
                                </a:lnTo>
                                <a:cubicBezTo>
                                  <a:pt x="10909" y="17857"/>
                                  <a:pt x="10916" y="17815"/>
                                  <a:pt x="10924" y="17815"/>
                                </a:cubicBezTo>
                                <a:lnTo>
                                  <a:pt x="11329" y="17815"/>
                                </a:lnTo>
                                <a:cubicBezTo>
                                  <a:pt x="11336" y="17815"/>
                                  <a:pt x="11344" y="17857"/>
                                  <a:pt x="11344" y="17900"/>
                                </a:cubicBezTo>
                                <a:lnTo>
                                  <a:pt x="11344" y="20445"/>
                                </a:lnTo>
                                <a:close/>
                                <a:moveTo>
                                  <a:pt x="11347" y="3892"/>
                                </a:moveTo>
                                <a:cubicBezTo>
                                  <a:pt x="11347" y="3935"/>
                                  <a:pt x="11340" y="3978"/>
                                  <a:pt x="11333" y="3978"/>
                                </a:cubicBezTo>
                                <a:lnTo>
                                  <a:pt x="10924" y="3978"/>
                                </a:lnTo>
                                <a:cubicBezTo>
                                  <a:pt x="10916" y="3978"/>
                                  <a:pt x="10909" y="3935"/>
                                  <a:pt x="10909" y="3892"/>
                                </a:cubicBezTo>
                                <a:lnTo>
                                  <a:pt x="10909" y="1347"/>
                                </a:lnTo>
                                <a:lnTo>
                                  <a:pt x="10909" y="1347"/>
                                </a:lnTo>
                                <a:cubicBezTo>
                                  <a:pt x="10916" y="1305"/>
                                  <a:pt x="10924" y="1262"/>
                                  <a:pt x="10931" y="1262"/>
                                </a:cubicBezTo>
                                <a:lnTo>
                                  <a:pt x="11329" y="1262"/>
                                </a:lnTo>
                                <a:cubicBezTo>
                                  <a:pt x="11336" y="1262"/>
                                  <a:pt x="11344" y="1305"/>
                                  <a:pt x="11344" y="1347"/>
                                </a:cubicBezTo>
                                <a:lnTo>
                                  <a:pt x="11344" y="3892"/>
                                </a:lnTo>
                                <a:close/>
                                <a:moveTo>
                                  <a:pt x="12095" y="20445"/>
                                </a:moveTo>
                                <a:cubicBezTo>
                                  <a:pt x="12095" y="20488"/>
                                  <a:pt x="12088" y="20531"/>
                                  <a:pt x="12081" y="20531"/>
                                </a:cubicBezTo>
                                <a:lnTo>
                                  <a:pt x="11665" y="20531"/>
                                </a:lnTo>
                                <a:cubicBezTo>
                                  <a:pt x="11658" y="20531"/>
                                  <a:pt x="11651" y="20488"/>
                                  <a:pt x="11651" y="20445"/>
                                </a:cubicBezTo>
                                <a:lnTo>
                                  <a:pt x="11651" y="17900"/>
                                </a:lnTo>
                                <a:cubicBezTo>
                                  <a:pt x="11651" y="17857"/>
                                  <a:pt x="11658" y="17815"/>
                                  <a:pt x="11665" y="17815"/>
                                </a:cubicBezTo>
                                <a:lnTo>
                                  <a:pt x="12081" y="17815"/>
                                </a:lnTo>
                                <a:cubicBezTo>
                                  <a:pt x="12088" y="17815"/>
                                  <a:pt x="12095" y="17857"/>
                                  <a:pt x="12095" y="17900"/>
                                </a:cubicBezTo>
                                <a:lnTo>
                                  <a:pt x="12095" y="20445"/>
                                </a:lnTo>
                                <a:close/>
                                <a:moveTo>
                                  <a:pt x="12095" y="3892"/>
                                </a:moveTo>
                                <a:cubicBezTo>
                                  <a:pt x="12095" y="3935"/>
                                  <a:pt x="12088" y="3978"/>
                                  <a:pt x="12081" y="3978"/>
                                </a:cubicBezTo>
                                <a:lnTo>
                                  <a:pt x="11665" y="3978"/>
                                </a:lnTo>
                                <a:cubicBezTo>
                                  <a:pt x="11658" y="3978"/>
                                  <a:pt x="11651" y="3935"/>
                                  <a:pt x="11651" y="3892"/>
                                </a:cubicBezTo>
                                <a:lnTo>
                                  <a:pt x="11651" y="1347"/>
                                </a:lnTo>
                                <a:cubicBezTo>
                                  <a:pt x="11651" y="1305"/>
                                  <a:pt x="11658" y="1262"/>
                                  <a:pt x="11665" y="1262"/>
                                </a:cubicBezTo>
                                <a:lnTo>
                                  <a:pt x="12081" y="1262"/>
                                </a:lnTo>
                                <a:cubicBezTo>
                                  <a:pt x="12088" y="1262"/>
                                  <a:pt x="12095" y="1305"/>
                                  <a:pt x="12095" y="1347"/>
                                </a:cubicBezTo>
                                <a:lnTo>
                                  <a:pt x="12095" y="3892"/>
                                </a:lnTo>
                                <a:close/>
                                <a:moveTo>
                                  <a:pt x="12836" y="20445"/>
                                </a:moveTo>
                                <a:cubicBezTo>
                                  <a:pt x="12836" y="20488"/>
                                  <a:pt x="12829" y="20531"/>
                                  <a:pt x="12822" y="20531"/>
                                </a:cubicBezTo>
                                <a:lnTo>
                                  <a:pt x="12420" y="20531"/>
                                </a:lnTo>
                                <a:cubicBezTo>
                                  <a:pt x="12413" y="20531"/>
                                  <a:pt x="12406" y="20488"/>
                                  <a:pt x="12406" y="20445"/>
                                </a:cubicBezTo>
                                <a:lnTo>
                                  <a:pt x="12406" y="17900"/>
                                </a:lnTo>
                                <a:cubicBezTo>
                                  <a:pt x="12406" y="17857"/>
                                  <a:pt x="12413" y="17815"/>
                                  <a:pt x="12420" y="17815"/>
                                </a:cubicBezTo>
                                <a:lnTo>
                                  <a:pt x="12822" y="17815"/>
                                </a:lnTo>
                                <a:cubicBezTo>
                                  <a:pt x="12829" y="17815"/>
                                  <a:pt x="12836" y="17857"/>
                                  <a:pt x="12836" y="17900"/>
                                </a:cubicBezTo>
                                <a:lnTo>
                                  <a:pt x="12836" y="20445"/>
                                </a:lnTo>
                                <a:close/>
                                <a:moveTo>
                                  <a:pt x="12836" y="3892"/>
                                </a:moveTo>
                                <a:cubicBezTo>
                                  <a:pt x="12836" y="3935"/>
                                  <a:pt x="12829" y="3978"/>
                                  <a:pt x="12822" y="3978"/>
                                </a:cubicBezTo>
                                <a:lnTo>
                                  <a:pt x="12420" y="3978"/>
                                </a:lnTo>
                                <a:cubicBezTo>
                                  <a:pt x="12413" y="3978"/>
                                  <a:pt x="12406" y="3935"/>
                                  <a:pt x="12406" y="3892"/>
                                </a:cubicBezTo>
                                <a:lnTo>
                                  <a:pt x="12406" y="1347"/>
                                </a:lnTo>
                                <a:cubicBezTo>
                                  <a:pt x="12406" y="1305"/>
                                  <a:pt x="12413" y="1262"/>
                                  <a:pt x="12420" y="1262"/>
                                </a:cubicBezTo>
                                <a:lnTo>
                                  <a:pt x="12822" y="1262"/>
                                </a:lnTo>
                                <a:cubicBezTo>
                                  <a:pt x="12829" y="1262"/>
                                  <a:pt x="12836" y="1305"/>
                                  <a:pt x="12836" y="1347"/>
                                </a:cubicBezTo>
                                <a:lnTo>
                                  <a:pt x="12836" y="3892"/>
                                </a:lnTo>
                                <a:close/>
                                <a:moveTo>
                                  <a:pt x="13588" y="20445"/>
                                </a:moveTo>
                                <a:cubicBezTo>
                                  <a:pt x="13588" y="20488"/>
                                  <a:pt x="13581" y="20531"/>
                                  <a:pt x="13574" y="20531"/>
                                </a:cubicBezTo>
                                <a:lnTo>
                                  <a:pt x="13161" y="20531"/>
                                </a:lnTo>
                                <a:cubicBezTo>
                                  <a:pt x="13154" y="20531"/>
                                  <a:pt x="13147" y="20488"/>
                                  <a:pt x="13147" y="20445"/>
                                </a:cubicBezTo>
                                <a:lnTo>
                                  <a:pt x="13147" y="17900"/>
                                </a:lnTo>
                                <a:cubicBezTo>
                                  <a:pt x="13147" y="17857"/>
                                  <a:pt x="13154" y="17815"/>
                                  <a:pt x="13161" y="17815"/>
                                </a:cubicBezTo>
                                <a:lnTo>
                                  <a:pt x="13574" y="17815"/>
                                </a:lnTo>
                                <a:cubicBezTo>
                                  <a:pt x="13581" y="17815"/>
                                  <a:pt x="13588" y="17857"/>
                                  <a:pt x="13588" y="17900"/>
                                </a:cubicBezTo>
                                <a:lnTo>
                                  <a:pt x="13588" y="20445"/>
                                </a:lnTo>
                                <a:close/>
                                <a:moveTo>
                                  <a:pt x="13588" y="3892"/>
                                </a:moveTo>
                                <a:cubicBezTo>
                                  <a:pt x="13588" y="3935"/>
                                  <a:pt x="13581" y="3978"/>
                                  <a:pt x="13574" y="3978"/>
                                </a:cubicBezTo>
                                <a:lnTo>
                                  <a:pt x="13161" y="3978"/>
                                </a:lnTo>
                                <a:cubicBezTo>
                                  <a:pt x="13154" y="3978"/>
                                  <a:pt x="13147" y="3935"/>
                                  <a:pt x="13147" y="3892"/>
                                </a:cubicBezTo>
                                <a:lnTo>
                                  <a:pt x="13147" y="1347"/>
                                </a:lnTo>
                                <a:cubicBezTo>
                                  <a:pt x="13147" y="1305"/>
                                  <a:pt x="13154" y="1262"/>
                                  <a:pt x="13161" y="1262"/>
                                </a:cubicBezTo>
                                <a:lnTo>
                                  <a:pt x="13574" y="1262"/>
                                </a:lnTo>
                                <a:cubicBezTo>
                                  <a:pt x="13581" y="1262"/>
                                  <a:pt x="13588" y="1305"/>
                                  <a:pt x="13588" y="1347"/>
                                </a:cubicBezTo>
                                <a:lnTo>
                                  <a:pt x="13588" y="3892"/>
                                </a:lnTo>
                                <a:close/>
                                <a:moveTo>
                                  <a:pt x="14336" y="20445"/>
                                </a:moveTo>
                                <a:cubicBezTo>
                                  <a:pt x="14336" y="20488"/>
                                  <a:pt x="14329" y="20531"/>
                                  <a:pt x="14322" y="20531"/>
                                </a:cubicBezTo>
                                <a:lnTo>
                                  <a:pt x="13913" y="20531"/>
                                </a:lnTo>
                                <a:cubicBezTo>
                                  <a:pt x="13906" y="20531"/>
                                  <a:pt x="13899" y="20488"/>
                                  <a:pt x="13888" y="20445"/>
                                </a:cubicBezTo>
                                <a:lnTo>
                                  <a:pt x="13888" y="17900"/>
                                </a:lnTo>
                                <a:cubicBezTo>
                                  <a:pt x="13888" y="17857"/>
                                  <a:pt x="13895" y="17815"/>
                                  <a:pt x="13902" y="17815"/>
                                </a:cubicBezTo>
                                <a:lnTo>
                                  <a:pt x="14319" y="17815"/>
                                </a:lnTo>
                                <a:cubicBezTo>
                                  <a:pt x="14326" y="17815"/>
                                  <a:pt x="14333" y="17857"/>
                                  <a:pt x="14333" y="17900"/>
                                </a:cubicBezTo>
                                <a:lnTo>
                                  <a:pt x="14333" y="20445"/>
                                </a:lnTo>
                                <a:close/>
                                <a:moveTo>
                                  <a:pt x="14336" y="3892"/>
                                </a:moveTo>
                                <a:cubicBezTo>
                                  <a:pt x="14336" y="3935"/>
                                  <a:pt x="14329" y="3978"/>
                                  <a:pt x="14322" y="3978"/>
                                </a:cubicBezTo>
                                <a:lnTo>
                                  <a:pt x="13906" y="3978"/>
                                </a:lnTo>
                                <a:cubicBezTo>
                                  <a:pt x="13899" y="3978"/>
                                  <a:pt x="13892" y="3935"/>
                                  <a:pt x="13892" y="3892"/>
                                </a:cubicBezTo>
                                <a:lnTo>
                                  <a:pt x="13892" y="1347"/>
                                </a:lnTo>
                                <a:cubicBezTo>
                                  <a:pt x="13899" y="1305"/>
                                  <a:pt x="13906" y="1262"/>
                                  <a:pt x="13916" y="1262"/>
                                </a:cubicBezTo>
                                <a:lnTo>
                                  <a:pt x="14326" y="1262"/>
                                </a:lnTo>
                                <a:cubicBezTo>
                                  <a:pt x="14333" y="1262"/>
                                  <a:pt x="14340" y="1305"/>
                                  <a:pt x="14340" y="1347"/>
                                </a:cubicBezTo>
                                <a:lnTo>
                                  <a:pt x="14340" y="3892"/>
                                </a:lnTo>
                                <a:close/>
                                <a:moveTo>
                                  <a:pt x="15081" y="20445"/>
                                </a:moveTo>
                                <a:cubicBezTo>
                                  <a:pt x="15081" y="20488"/>
                                  <a:pt x="15074" y="20531"/>
                                  <a:pt x="15067" y="20531"/>
                                </a:cubicBezTo>
                                <a:lnTo>
                                  <a:pt x="14651" y="20531"/>
                                </a:lnTo>
                                <a:cubicBezTo>
                                  <a:pt x="14644" y="20531"/>
                                  <a:pt x="14636" y="20488"/>
                                  <a:pt x="14629" y="20467"/>
                                </a:cubicBezTo>
                                <a:cubicBezTo>
                                  <a:pt x="14629" y="20467"/>
                                  <a:pt x="14629" y="20445"/>
                                  <a:pt x="14629" y="20445"/>
                                </a:cubicBezTo>
                                <a:lnTo>
                                  <a:pt x="14629" y="17900"/>
                                </a:lnTo>
                                <a:cubicBezTo>
                                  <a:pt x="14629" y="17857"/>
                                  <a:pt x="14636" y="17815"/>
                                  <a:pt x="14644" y="17815"/>
                                </a:cubicBezTo>
                                <a:lnTo>
                                  <a:pt x="15064" y="17815"/>
                                </a:lnTo>
                                <a:cubicBezTo>
                                  <a:pt x="15071" y="17815"/>
                                  <a:pt x="15078" y="17857"/>
                                  <a:pt x="15078" y="17900"/>
                                </a:cubicBezTo>
                                <a:lnTo>
                                  <a:pt x="15078" y="20445"/>
                                </a:lnTo>
                                <a:close/>
                                <a:moveTo>
                                  <a:pt x="15081" y="3892"/>
                                </a:moveTo>
                                <a:cubicBezTo>
                                  <a:pt x="15081" y="3935"/>
                                  <a:pt x="15074" y="3978"/>
                                  <a:pt x="15067" y="3978"/>
                                </a:cubicBezTo>
                                <a:lnTo>
                                  <a:pt x="14647" y="3978"/>
                                </a:lnTo>
                                <a:cubicBezTo>
                                  <a:pt x="14640" y="3978"/>
                                  <a:pt x="14633" y="3935"/>
                                  <a:pt x="14633" y="3892"/>
                                </a:cubicBezTo>
                                <a:lnTo>
                                  <a:pt x="14633" y="1347"/>
                                </a:lnTo>
                                <a:cubicBezTo>
                                  <a:pt x="14633" y="1347"/>
                                  <a:pt x="14633" y="1326"/>
                                  <a:pt x="14633" y="1326"/>
                                </a:cubicBezTo>
                                <a:cubicBezTo>
                                  <a:pt x="14640" y="1283"/>
                                  <a:pt x="14647" y="1262"/>
                                  <a:pt x="14654" y="1262"/>
                                </a:cubicBezTo>
                                <a:lnTo>
                                  <a:pt x="15071" y="1262"/>
                                </a:lnTo>
                                <a:cubicBezTo>
                                  <a:pt x="15078" y="1262"/>
                                  <a:pt x="15085" y="1305"/>
                                  <a:pt x="15085" y="1347"/>
                                </a:cubicBezTo>
                                <a:lnTo>
                                  <a:pt x="15085" y="3892"/>
                                </a:lnTo>
                                <a:close/>
                                <a:moveTo>
                                  <a:pt x="15836" y="20445"/>
                                </a:moveTo>
                                <a:cubicBezTo>
                                  <a:pt x="15836" y="20488"/>
                                  <a:pt x="15829" y="20531"/>
                                  <a:pt x="15822" y="20531"/>
                                </a:cubicBezTo>
                                <a:lnTo>
                                  <a:pt x="15402" y="20531"/>
                                </a:lnTo>
                                <a:cubicBezTo>
                                  <a:pt x="15395" y="20531"/>
                                  <a:pt x="15388" y="20488"/>
                                  <a:pt x="15388" y="20445"/>
                                </a:cubicBezTo>
                                <a:lnTo>
                                  <a:pt x="15388" y="17900"/>
                                </a:lnTo>
                                <a:cubicBezTo>
                                  <a:pt x="15388" y="17857"/>
                                  <a:pt x="15395" y="17815"/>
                                  <a:pt x="15402" y="17815"/>
                                </a:cubicBezTo>
                                <a:lnTo>
                                  <a:pt x="15822" y="17815"/>
                                </a:lnTo>
                                <a:cubicBezTo>
                                  <a:pt x="15829" y="17815"/>
                                  <a:pt x="15836" y="17857"/>
                                  <a:pt x="15836" y="17900"/>
                                </a:cubicBezTo>
                                <a:lnTo>
                                  <a:pt x="15836" y="20445"/>
                                </a:lnTo>
                                <a:close/>
                                <a:moveTo>
                                  <a:pt x="15836" y="3892"/>
                                </a:moveTo>
                                <a:cubicBezTo>
                                  <a:pt x="15836" y="3935"/>
                                  <a:pt x="15829" y="3978"/>
                                  <a:pt x="15822" y="3978"/>
                                </a:cubicBezTo>
                                <a:lnTo>
                                  <a:pt x="15402" y="3978"/>
                                </a:lnTo>
                                <a:cubicBezTo>
                                  <a:pt x="15395" y="3978"/>
                                  <a:pt x="15388" y="3935"/>
                                  <a:pt x="15388" y="3892"/>
                                </a:cubicBezTo>
                                <a:lnTo>
                                  <a:pt x="15388" y="1347"/>
                                </a:lnTo>
                                <a:cubicBezTo>
                                  <a:pt x="15388" y="1305"/>
                                  <a:pt x="15395" y="1262"/>
                                  <a:pt x="15402" y="1262"/>
                                </a:cubicBezTo>
                                <a:lnTo>
                                  <a:pt x="15822" y="1262"/>
                                </a:lnTo>
                                <a:cubicBezTo>
                                  <a:pt x="15829" y="1262"/>
                                  <a:pt x="15836" y="1305"/>
                                  <a:pt x="15836" y="1347"/>
                                </a:cubicBezTo>
                                <a:lnTo>
                                  <a:pt x="15836" y="3892"/>
                                </a:lnTo>
                                <a:close/>
                                <a:moveTo>
                                  <a:pt x="16571" y="20445"/>
                                </a:moveTo>
                                <a:cubicBezTo>
                                  <a:pt x="16571" y="20488"/>
                                  <a:pt x="16564" y="20531"/>
                                  <a:pt x="16556" y="20531"/>
                                </a:cubicBezTo>
                                <a:lnTo>
                                  <a:pt x="16144" y="20531"/>
                                </a:lnTo>
                                <a:cubicBezTo>
                                  <a:pt x="16136" y="20531"/>
                                  <a:pt x="16129" y="20488"/>
                                  <a:pt x="16129" y="20445"/>
                                </a:cubicBezTo>
                                <a:lnTo>
                                  <a:pt x="16129" y="17900"/>
                                </a:lnTo>
                                <a:cubicBezTo>
                                  <a:pt x="16129" y="17857"/>
                                  <a:pt x="16136" y="17815"/>
                                  <a:pt x="16144" y="17815"/>
                                </a:cubicBezTo>
                                <a:lnTo>
                                  <a:pt x="16556" y="17815"/>
                                </a:lnTo>
                                <a:cubicBezTo>
                                  <a:pt x="16564" y="17815"/>
                                  <a:pt x="16571" y="17857"/>
                                  <a:pt x="16571" y="17900"/>
                                </a:cubicBezTo>
                                <a:lnTo>
                                  <a:pt x="16571" y="20445"/>
                                </a:lnTo>
                                <a:close/>
                                <a:moveTo>
                                  <a:pt x="16571" y="3892"/>
                                </a:moveTo>
                                <a:cubicBezTo>
                                  <a:pt x="16571" y="3935"/>
                                  <a:pt x="16564" y="3978"/>
                                  <a:pt x="16556" y="3978"/>
                                </a:cubicBezTo>
                                <a:lnTo>
                                  <a:pt x="16144" y="3978"/>
                                </a:lnTo>
                                <a:cubicBezTo>
                                  <a:pt x="16136" y="3978"/>
                                  <a:pt x="16129" y="3935"/>
                                  <a:pt x="16129" y="3892"/>
                                </a:cubicBezTo>
                                <a:lnTo>
                                  <a:pt x="16129" y="1347"/>
                                </a:lnTo>
                                <a:cubicBezTo>
                                  <a:pt x="16129" y="1305"/>
                                  <a:pt x="16136" y="1262"/>
                                  <a:pt x="16144" y="1262"/>
                                </a:cubicBezTo>
                                <a:lnTo>
                                  <a:pt x="16556" y="1262"/>
                                </a:lnTo>
                                <a:cubicBezTo>
                                  <a:pt x="16564" y="1262"/>
                                  <a:pt x="16571" y="1305"/>
                                  <a:pt x="16571" y="1347"/>
                                </a:cubicBezTo>
                                <a:lnTo>
                                  <a:pt x="16571" y="3892"/>
                                </a:lnTo>
                                <a:close/>
                                <a:moveTo>
                                  <a:pt x="17312" y="20445"/>
                                </a:moveTo>
                                <a:cubicBezTo>
                                  <a:pt x="17312" y="20488"/>
                                  <a:pt x="17305" y="20531"/>
                                  <a:pt x="17298" y="20531"/>
                                </a:cubicBezTo>
                                <a:lnTo>
                                  <a:pt x="16895" y="20531"/>
                                </a:lnTo>
                                <a:cubicBezTo>
                                  <a:pt x="16888" y="20531"/>
                                  <a:pt x="16881" y="20488"/>
                                  <a:pt x="16871" y="20445"/>
                                </a:cubicBezTo>
                                <a:lnTo>
                                  <a:pt x="16871" y="17900"/>
                                </a:lnTo>
                                <a:cubicBezTo>
                                  <a:pt x="16871" y="17857"/>
                                  <a:pt x="16878" y="17815"/>
                                  <a:pt x="16885" y="17815"/>
                                </a:cubicBezTo>
                                <a:lnTo>
                                  <a:pt x="17294" y="17815"/>
                                </a:lnTo>
                                <a:cubicBezTo>
                                  <a:pt x="17301" y="17815"/>
                                  <a:pt x="17308" y="17857"/>
                                  <a:pt x="17308" y="17900"/>
                                </a:cubicBezTo>
                                <a:lnTo>
                                  <a:pt x="17308" y="20445"/>
                                </a:lnTo>
                                <a:close/>
                                <a:moveTo>
                                  <a:pt x="17312" y="3892"/>
                                </a:moveTo>
                                <a:cubicBezTo>
                                  <a:pt x="17312" y="3935"/>
                                  <a:pt x="17305" y="3978"/>
                                  <a:pt x="17298" y="3978"/>
                                </a:cubicBezTo>
                                <a:lnTo>
                                  <a:pt x="16888" y="3978"/>
                                </a:lnTo>
                                <a:cubicBezTo>
                                  <a:pt x="16881" y="3978"/>
                                  <a:pt x="16874" y="3935"/>
                                  <a:pt x="16874" y="3892"/>
                                </a:cubicBezTo>
                                <a:lnTo>
                                  <a:pt x="16874" y="1347"/>
                                </a:lnTo>
                                <a:cubicBezTo>
                                  <a:pt x="16881" y="1305"/>
                                  <a:pt x="16888" y="1262"/>
                                  <a:pt x="16899" y="1262"/>
                                </a:cubicBezTo>
                                <a:lnTo>
                                  <a:pt x="17294" y="1262"/>
                                </a:lnTo>
                                <a:cubicBezTo>
                                  <a:pt x="17301" y="1262"/>
                                  <a:pt x="17308" y="1305"/>
                                  <a:pt x="17308" y="1347"/>
                                </a:cubicBezTo>
                                <a:lnTo>
                                  <a:pt x="17308" y="3892"/>
                                </a:lnTo>
                                <a:close/>
                                <a:moveTo>
                                  <a:pt x="18060" y="20445"/>
                                </a:moveTo>
                                <a:cubicBezTo>
                                  <a:pt x="18060" y="20488"/>
                                  <a:pt x="18053" y="20531"/>
                                  <a:pt x="18046" y="20531"/>
                                </a:cubicBezTo>
                                <a:lnTo>
                                  <a:pt x="17629" y="20531"/>
                                </a:lnTo>
                                <a:cubicBezTo>
                                  <a:pt x="17622" y="20531"/>
                                  <a:pt x="17615" y="20488"/>
                                  <a:pt x="17615" y="20445"/>
                                </a:cubicBezTo>
                                <a:lnTo>
                                  <a:pt x="17615" y="17900"/>
                                </a:lnTo>
                                <a:cubicBezTo>
                                  <a:pt x="17615" y="17857"/>
                                  <a:pt x="17622" y="17815"/>
                                  <a:pt x="17629" y="17815"/>
                                </a:cubicBezTo>
                                <a:lnTo>
                                  <a:pt x="18046" y="17815"/>
                                </a:lnTo>
                                <a:cubicBezTo>
                                  <a:pt x="18053" y="17815"/>
                                  <a:pt x="18060" y="17857"/>
                                  <a:pt x="18060" y="17900"/>
                                </a:cubicBezTo>
                                <a:lnTo>
                                  <a:pt x="18060" y="20445"/>
                                </a:lnTo>
                                <a:close/>
                                <a:moveTo>
                                  <a:pt x="18060" y="3892"/>
                                </a:moveTo>
                                <a:cubicBezTo>
                                  <a:pt x="18060" y="3935"/>
                                  <a:pt x="18053" y="3978"/>
                                  <a:pt x="18046" y="3978"/>
                                </a:cubicBezTo>
                                <a:lnTo>
                                  <a:pt x="17629" y="3978"/>
                                </a:lnTo>
                                <a:cubicBezTo>
                                  <a:pt x="17622" y="3978"/>
                                  <a:pt x="17615" y="3935"/>
                                  <a:pt x="17615" y="3892"/>
                                </a:cubicBezTo>
                                <a:lnTo>
                                  <a:pt x="17615" y="1347"/>
                                </a:lnTo>
                                <a:cubicBezTo>
                                  <a:pt x="17615" y="1305"/>
                                  <a:pt x="17622" y="1262"/>
                                  <a:pt x="17629" y="1262"/>
                                </a:cubicBezTo>
                                <a:lnTo>
                                  <a:pt x="18046" y="1262"/>
                                </a:lnTo>
                                <a:cubicBezTo>
                                  <a:pt x="18053" y="1262"/>
                                  <a:pt x="18060" y="1305"/>
                                  <a:pt x="18060" y="1347"/>
                                </a:cubicBezTo>
                                <a:lnTo>
                                  <a:pt x="18060" y="3892"/>
                                </a:lnTo>
                                <a:close/>
                                <a:moveTo>
                                  <a:pt x="18801" y="20445"/>
                                </a:moveTo>
                                <a:cubicBezTo>
                                  <a:pt x="18801" y="20488"/>
                                  <a:pt x="18794" y="20531"/>
                                  <a:pt x="18787" y="20531"/>
                                </a:cubicBezTo>
                                <a:lnTo>
                                  <a:pt x="18385" y="20531"/>
                                </a:lnTo>
                                <a:cubicBezTo>
                                  <a:pt x="18378" y="20531"/>
                                  <a:pt x="18371" y="20488"/>
                                  <a:pt x="18371" y="20445"/>
                                </a:cubicBezTo>
                                <a:lnTo>
                                  <a:pt x="18371" y="17900"/>
                                </a:lnTo>
                                <a:cubicBezTo>
                                  <a:pt x="18371" y="17857"/>
                                  <a:pt x="18378" y="17815"/>
                                  <a:pt x="18385" y="17815"/>
                                </a:cubicBezTo>
                                <a:lnTo>
                                  <a:pt x="18787" y="17815"/>
                                </a:lnTo>
                                <a:cubicBezTo>
                                  <a:pt x="18794" y="17815"/>
                                  <a:pt x="18801" y="17857"/>
                                  <a:pt x="18801" y="17900"/>
                                </a:cubicBezTo>
                                <a:lnTo>
                                  <a:pt x="18801" y="20445"/>
                                </a:lnTo>
                                <a:close/>
                                <a:moveTo>
                                  <a:pt x="18801" y="3892"/>
                                </a:moveTo>
                                <a:cubicBezTo>
                                  <a:pt x="18801" y="3935"/>
                                  <a:pt x="18794" y="3978"/>
                                  <a:pt x="18787" y="3978"/>
                                </a:cubicBezTo>
                                <a:lnTo>
                                  <a:pt x="18385" y="3978"/>
                                </a:lnTo>
                                <a:cubicBezTo>
                                  <a:pt x="18378" y="3978"/>
                                  <a:pt x="18371" y="3935"/>
                                  <a:pt x="18371" y="3892"/>
                                </a:cubicBezTo>
                                <a:lnTo>
                                  <a:pt x="18371" y="1347"/>
                                </a:lnTo>
                                <a:cubicBezTo>
                                  <a:pt x="18371" y="1305"/>
                                  <a:pt x="18378" y="1262"/>
                                  <a:pt x="18385" y="1262"/>
                                </a:cubicBezTo>
                                <a:lnTo>
                                  <a:pt x="18787" y="1262"/>
                                </a:lnTo>
                                <a:cubicBezTo>
                                  <a:pt x="18794" y="1262"/>
                                  <a:pt x="18801" y="1305"/>
                                  <a:pt x="18801" y="1347"/>
                                </a:cubicBezTo>
                                <a:lnTo>
                                  <a:pt x="18801" y="3892"/>
                                </a:lnTo>
                                <a:close/>
                                <a:moveTo>
                                  <a:pt x="19553" y="20445"/>
                                </a:moveTo>
                                <a:cubicBezTo>
                                  <a:pt x="19553" y="20488"/>
                                  <a:pt x="19546" y="20531"/>
                                  <a:pt x="19539" y="20531"/>
                                </a:cubicBezTo>
                                <a:lnTo>
                                  <a:pt x="19126" y="20531"/>
                                </a:lnTo>
                                <a:cubicBezTo>
                                  <a:pt x="19119" y="20531"/>
                                  <a:pt x="19112" y="20488"/>
                                  <a:pt x="19112" y="20445"/>
                                </a:cubicBezTo>
                                <a:lnTo>
                                  <a:pt x="19112" y="17900"/>
                                </a:lnTo>
                                <a:cubicBezTo>
                                  <a:pt x="19112" y="17857"/>
                                  <a:pt x="19119" y="17815"/>
                                  <a:pt x="19126" y="17815"/>
                                </a:cubicBezTo>
                                <a:lnTo>
                                  <a:pt x="19539" y="17815"/>
                                </a:lnTo>
                                <a:cubicBezTo>
                                  <a:pt x="19546" y="17815"/>
                                  <a:pt x="19553" y="17857"/>
                                  <a:pt x="19553" y="17900"/>
                                </a:cubicBezTo>
                                <a:lnTo>
                                  <a:pt x="19553" y="20445"/>
                                </a:lnTo>
                                <a:close/>
                                <a:moveTo>
                                  <a:pt x="19553" y="3892"/>
                                </a:moveTo>
                                <a:cubicBezTo>
                                  <a:pt x="19553" y="3935"/>
                                  <a:pt x="19546" y="3978"/>
                                  <a:pt x="19539" y="3978"/>
                                </a:cubicBezTo>
                                <a:lnTo>
                                  <a:pt x="19126" y="3978"/>
                                </a:lnTo>
                                <a:cubicBezTo>
                                  <a:pt x="19119" y="3978"/>
                                  <a:pt x="19112" y="3935"/>
                                  <a:pt x="19112" y="3892"/>
                                </a:cubicBezTo>
                                <a:lnTo>
                                  <a:pt x="19112" y="1347"/>
                                </a:lnTo>
                                <a:cubicBezTo>
                                  <a:pt x="19112" y="1305"/>
                                  <a:pt x="19119" y="1262"/>
                                  <a:pt x="19126" y="1262"/>
                                </a:cubicBezTo>
                                <a:lnTo>
                                  <a:pt x="19539" y="1262"/>
                                </a:lnTo>
                                <a:cubicBezTo>
                                  <a:pt x="19546" y="1262"/>
                                  <a:pt x="19553" y="1305"/>
                                  <a:pt x="19553" y="1347"/>
                                </a:cubicBezTo>
                                <a:lnTo>
                                  <a:pt x="19553" y="3892"/>
                                </a:lnTo>
                                <a:close/>
                                <a:moveTo>
                                  <a:pt x="20301" y="20445"/>
                                </a:moveTo>
                                <a:cubicBezTo>
                                  <a:pt x="20301" y="20488"/>
                                  <a:pt x="20294" y="20531"/>
                                  <a:pt x="20287" y="20531"/>
                                </a:cubicBezTo>
                                <a:lnTo>
                                  <a:pt x="19878" y="20531"/>
                                </a:lnTo>
                                <a:cubicBezTo>
                                  <a:pt x="19871" y="20531"/>
                                  <a:pt x="19864" y="20488"/>
                                  <a:pt x="19853" y="20445"/>
                                </a:cubicBezTo>
                                <a:lnTo>
                                  <a:pt x="19853" y="17900"/>
                                </a:lnTo>
                                <a:cubicBezTo>
                                  <a:pt x="19853" y="17857"/>
                                  <a:pt x="19860" y="17815"/>
                                  <a:pt x="19867" y="17815"/>
                                </a:cubicBezTo>
                                <a:lnTo>
                                  <a:pt x="20284" y="17815"/>
                                </a:lnTo>
                                <a:cubicBezTo>
                                  <a:pt x="20291" y="17815"/>
                                  <a:pt x="20298" y="17857"/>
                                  <a:pt x="20298" y="17900"/>
                                </a:cubicBezTo>
                                <a:lnTo>
                                  <a:pt x="20298" y="20445"/>
                                </a:lnTo>
                                <a:close/>
                                <a:moveTo>
                                  <a:pt x="20301" y="3892"/>
                                </a:moveTo>
                                <a:cubicBezTo>
                                  <a:pt x="20301" y="3935"/>
                                  <a:pt x="20294" y="3978"/>
                                  <a:pt x="20287" y="3978"/>
                                </a:cubicBezTo>
                                <a:lnTo>
                                  <a:pt x="19871" y="3978"/>
                                </a:lnTo>
                                <a:cubicBezTo>
                                  <a:pt x="19864" y="3978"/>
                                  <a:pt x="19856" y="3935"/>
                                  <a:pt x="19856" y="3892"/>
                                </a:cubicBezTo>
                                <a:lnTo>
                                  <a:pt x="19856" y="1347"/>
                                </a:lnTo>
                                <a:cubicBezTo>
                                  <a:pt x="19864" y="1305"/>
                                  <a:pt x="19871" y="1262"/>
                                  <a:pt x="19881" y="1262"/>
                                </a:cubicBezTo>
                                <a:lnTo>
                                  <a:pt x="20291" y="1262"/>
                                </a:lnTo>
                                <a:cubicBezTo>
                                  <a:pt x="20298" y="1262"/>
                                  <a:pt x="20305" y="1305"/>
                                  <a:pt x="20305" y="1347"/>
                                </a:cubicBezTo>
                                <a:lnTo>
                                  <a:pt x="20305" y="3892"/>
                                </a:lnTo>
                                <a:close/>
                                <a:moveTo>
                                  <a:pt x="21046" y="20445"/>
                                </a:moveTo>
                                <a:cubicBezTo>
                                  <a:pt x="21046" y="20488"/>
                                  <a:pt x="21039" y="20531"/>
                                  <a:pt x="21032" y="20531"/>
                                </a:cubicBezTo>
                                <a:lnTo>
                                  <a:pt x="20615" y="20531"/>
                                </a:lnTo>
                                <a:cubicBezTo>
                                  <a:pt x="20608" y="20531"/>
                                  <a:pt x="20601" y="20488"/>
                                  <a:pt x="20594" y="20467"/>
                                </a:cubicBezTo>
                                <a:cubicBezTo>
                                  <a:pt x="20594" y="20467"/>
                                  <a:pt x="20594" y="20445"/>
                                  <a:pt x="20594" y="20445"/>
                                </a:cubicBezTo>
                                <a:lnTo>
                                  <a:pt x="20594" y="17900"/>
                                </a:lnTo>
                                <a:cubicBezTo>
                                  <a:pt x="20594" y="17857"/>
                                  <a:pt x="20601" y="17815"/>
                                  <a:pt x="20608" y="17815"/>
                                </a:cubicBezTo>
                                <a:lnTo>
                                  <a:pt x="21028" y="17815"/>
                                </a:lnTo>
                                <a:cubicBezTo>
                                  <a:pt x="21035" y="17815"/>
                                  <a:pt x="21042" y="17857"/>
                                  <a:pt x="21042" y="17900"/>
                                </a:cubicBezTo>
                                <a:lnTo>
                                  <a:pt x="21042" y="20445"/>
                                </a:lnTo>
                                <a:close/>
                                <a:moveTo>
                                  <a:pt x="21046" y="3892"/>
                                </a:moveTo>
                                <a:cubicBezTo>
                                  <a:pt x="21046" y="3935"/>
                                  <a:pt x="21039" y="3978"/>
                                  <a:pt x="21032" y="3978"/>
                                </a:cubicBezTo>
                                <a:lnTo>
                                  <a:pt x="20612" y="3978"/>
                                </a:lnTo>
                                <a:cubicBezTo>
                                  <a:pt x="20605" y="3978"/>
                                  <a:pt x="20598" y="3935"/>
                                  <a:pt x="20598" y="3892"/>
                                </a:cubicBezTo>
                                <a:lnTo>
                                  <a:pt x="20598" y="1347"/>
                                </a:lnTo>
                                <a:cubicBezTo>
                                  <a:pt x="20598" y="1347"/>
                                  <a:pt x="20598" y="1326"/>
                                  <a:pt x="20598" y="1326"/>
                                </a:cubicBezTo>
                                <a:cubicBezTo>
                                  <a:pt x="20605" y="1283"/>
                                  <a:pt x="20612" y="1262"/>
                                  <a:pt x="20619" y="1262"/>
                                </a:cubicBezTo>
                                <a:lnTo>
                                  <a:pt x="21035" y="1262"/>
                                </a:lnTo>
                                <a:cubicBezTo>
                                  <a:pt x="21042" y="1262"/>
                                  <a:pt x="21049" y="1305"/>
                                  <a:pt x="21049" y="1347"/>
                                </a:cubicBezTo>
                                <a:lnTo>
                                  <a:pt x="21049" y="389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3337560" y="8183880"/>
                            <a:ext cx="1102361" cy="104648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8257"/>
                                </a:moveTo>
                                <a:lnTo>
                                  <a:pt x="14135" y="7104"/>
                                </a:lnTo>
                                <a:lnTo>
                                  <a:pt x="10800" y="0"/>
                                </a:lnTo>
                                <a:lnTo>
                                  <a:pt x="7465" y="7104"/>
                                </a:lnTo>
                                <a:lnTo>
                                  <a:pt x="0" y="8257"/>
                                </a:lnTo>
                                <a:lnTo>
                                  <a:pt x="5400" y="13788"/>
                                </a:lnTo>
                                <a:lnTo>
                                  <a:pt x="4131" y="21600"/>
                                </a:lnTo>
                                <a:lnTo>
                                  <a:pt x="10800" y="17930"/>
                                </a:lnTo>
                                <a:lnTo>
                                  <a:pt x="17469" y="21600"/>
                                </a:lnTo>
                                <a:lnTo>
                                  <a:pt x="16200" y="137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0663A" id="Group 9" o:spid="_x0000_s1026" alt="&quot;&quot;" style="position:absolute;margin-left:-13.55pt;margin-top:102pt;width:560.25pt;height:604.65pt;z-index:-251657216;mso-position-horizontal-relative:margin;mso-width-relative:margin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">
                <v:rect id="Rectangle" o:spid="_x0000_s1027" alt="&quot;&quot;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" filled="f" stroked="f" strokeweight="1pt">
                  <v:stroke miterlimit="4"/>
                  <v:textbox inset="3pt,3pt,3pt,3p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" o:spid="_x0000_s1028" type="#_x0000_t75" alt="&quot;&quot;" style="position:absolute;left:6572;top:6986;width:70199;height:90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">
                  <v:imagedata r:id="rId10" o:title=""/>
                </v:shape>
                <v:shape id="Shape" o:spid="_x0000_s1029" alt="&quot;&quot;" style="position:absolute;left:29108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" path="m21600,8245l14163,7086,10800,,7437,7086,,8245r5368,5587l4139,21600r6661,-3680l17461,21600,16168,13832,21600,8245xe" filled="f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Shape" o:spid="_x0000_s1030" alt="&quot;&quot;" style="position:absolute;left:50977;top:35661;width:4242;height:402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" path="m21600,8245l14098,7086,10800,,7437,7086,,8245r5368,5587l4139,21600r6661,-3680l17461,21600,16168,13832,21600,8245xe" filled="f" stroked="f" strokeweight="1pt">
                  <v:stroke miterlimit="4" joinstyle="miter"/>
                  <v:path arrowok="t" o:extrusionok="f" o:connecttype="custom" o:connectlocs="212090,201295;212090,201295;212090,201295;212090,201295" o:connectangles="0,90,180,270"/>
                </v:shape>
                <v:shape id="Shape" o:spid="_x0000_s1031" alt="&quot;&quot;" style="position:absolute;top:6248;width:77724;height:1282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" path="m21367,1240r233,l21600,,,,,1240r152,c159,1240,166,1283,166,1326r,2566c166,3935,159,3978,152,3978l,3978,,17793r152,c159,17793,166,17836,166,17879r,2545c166,20467,159,20509,152,20509r-152,l,21600r21600,l21600,20509r-233,c21360,20509,21353,20467,21353,20424r,-2545c21353,17836,21360,17793,21367,17793r233,l21600,3978r-233,c21360,3978,21353,3935,21353,3892r,-2545c21349,1305,21360,1240,21367,1240xm907,20445v,43,-7,86,-14,86l491,20531v-7,,-15,-43,-15,-86l476,17900v,-43,8,-85,15,-85l893,17815v7,,14,42,14,85l907,20445xm907,3892v,43,-7,86,-14,86l491,3978v-7,,-15,-43,-15,-86l476,1347v,-42,8,-85,15,-85l893,1262v7,,14,43,14,85l907,3892xm1659,20445v,43,-7,86,-14,86l1232,20531v-7,,-14,-43,-14,-86l1218,17900v,-43,7,-85,14,-85l1645,17815v7,,14,42,14,85l1659,20445xm1659,3892v,43,-7,86,-14,86l1232,3978v-7,,-14,-43,-14,-86l1218,1347v,-42,7,-85,14,-85l1645,1262v7,,14,43,14,85l1659,3892xm2407,20445v,43,-7,86,-14,86l1980,20531v-7,,-14,-43,-21,-86l1959,17900v,-43,7,-85,14,-85l2389,17815v7,,15,42,15,85l2404,20445r3,xm2407,3892v,43,-7,86,-14,86l1973,3978v-7,,-14,-43,-14,-86l1959,1347v7,-42,14,-85,21,-85l2389,1262v7,,15,43,15,85l2404,3892r3,xm3152,20445v,43,-7,86,-14,86l2721,20531v-7,,-14,-43,-21,-64c2700,20467,2700,20445,2700,20445r,-2545c2700,17857,2707,17815,2714,17815r420,c3141,17815,3148,17857,3148,17900r,2545l3152,20445xm3152,3892v,43,-7,86,-14,86l2714,3978v-7,,-14,-43,-14,-86l2700,1347v,,,-21,,-21c2707,1283,2714,1262,2721,1262r417,c3145,1262,3152,1305,3152,1347r,2545xm3907,20445v,43,-7,86,-14,86l3473,20531v-7,,-14,-43,-14,-86l3459,17900v,-43,7,-85,14,-85l3893,17815v7,,14,42,14,85l3907,20445xm3907,3892v,43,-7,86,-14,86l3473,3978v-7,,-14,-43,-14,-86l3459,1347v,-42,7,-85,14,-85l3893,1262v7,,14,43,14,85l3907,3892xm4641,20445v,43,-7,86,-14,86l4214,20531v-7,,-14,-43,-14,-86l4200,17900v,-43,7,-85,14,-85l4627,17815v7,,14,42,14,85l4641,20445xm4641,3892v,43,-7,86,-14,86l4214,3978v-7,,-14,-43,-14,-86l4200,1347v,-42,7,-85,14,-85l4627,1262v7,,14,43,14,85l4641,3892xm5382,20445v,43,-7,86,-14,86l4966,20531v-7,,-14,-43,-25,-86l4941,17900v,-43,7,-85,14,-85l5365,17815v7,,14,42,14,85l5379,20445r3,xm5382,3892v,43,-7,86,-14,86l4959,3978v-7,,-14,-43,-14,-86l4945,1347v7,-42,14,-85,24,-85l5372,1262v7,,14,43,14,85l5386,3892r-4,xm6131,20445v,43,-7,86,-15,86l5700,20531v-7,,-14,-43,-14,-86l5686,17900v,-43,7,-85,14,-85l6116,17815v8,,15,42,15,85l6131,20445xm6131,3892v,43,-7,86,-15,86l5700,3978v-7,,-14,-43,-14,-86l5686,1347v,-42,7,-85,14,-85l6116,1262v8,,15,43,15,85l6131,3892xm6872,20445v,43,-7,86,-14,86l6455,20531v-7,,-14,-43,-14,-86l6441,17900v,-43,7,-85,14,-85l6858,17815v7,,14,42,14,85l6872,20445xm6872,3892v,43,-7,86,-14,86l6455,3978v-7,,-14,-43,-14,-86l6441,1347v,-42,7,-85,14,-85l6858,1262v7,,14,43,14,85l6872,3892xm7624,20445v,43,-8,86,-15,86l7196,20531v-7,,-14,-43,-14,-86l7182,17900v,-43,7,-85,14,-85l7609,17815v7,,15,42,15,85l7624,20445xm7624,3892v,43,-8,86,-15,86l7196,3978v-7,,-14,-43,-14,-86l7182,1347v,-42,7,-85,14,-85l7609,1262v7,,15,43,15,85l7624,3892xm8372,20445v,43,-7,86,-14,86l7948,20531v-7,,-14,-43,-24,-86l7924,17900v,-43,7,-85,14,-85l8354,17815v7,,14,42,14,85l8368,20445r4,xm8372,3892v,43,-7,86,-14,86l7941,3978v-7,,-14,-43,-14,-86l7927,1347v7,-42,14,-85,25,-85l8361,1262v7,,14,43,14,85l8375,3892r-3,xm9116,20445v,43,-7,86,-14,86l8686,20531v-7,,-14,-43,-21,-64c8665,20467,8665,20445,8665,20445r,-2545c8665,17857,8672,17815,8679,17815r420,c9106,17815,9113,17857,9113,17900r,2545l9116,20445xm9116,3892v,43,-7,86,-14,86l8682,3978v-7,,-14,-43,-14,-86l8668,1347v,,,-21,,-21c8675,1283,8682,1262,8689,1262r417,c9113,1262,9120,1305,9120,1347r,2545l9116,3892xm9872,20445v,43,-7,86,-14,86l9438,20531v-7,,-14,-43,-14,-86l9424,17900v,-43,7,-85,14,-85l9858,17815v7,,14,42,14,85l9872,20445xm9872,3892v,43,-7,86,-14,86l9438,3978v-7,,-14,-43,-14,-86l9424,1347v,-42,7,-85,14,-85l9858,1262v7,,14,43,14,85l9872,3892xm10606,20445v,43,-7,86,-14,86l10179,20531v-7,,-14,-43,-14,-86l10165,17900v,-43,7,-85,14,-85l10592,17815v7,,14,42,14,85l10606,20445xm10606,3892v,43,-7,86,-14,86l10179,3978v-7,,-14,-43,-14,-86l10165,1347v,-42,7,-85,14,-85l10592,1262v7,,14,43,14,85l10606,3892xm11347,20445v,43,-7,86,-14,86l10931,20531v-7,,-15,-43,-22,-86l10909,20445r,-2545c10909,17857,10916,17815,10924,17815r405,c11336,17815,11344,17857,11344,17900r,2545l11347,20445xm11347,3892v,43,-7,86,-14,86l10924,3978v-8,,-15,-43,-15,-86l10909,1347r,c10916,1305,10924,1262,10931,1262r398,c11336,1262,11344,1305,11344,1347r,2545l11347,3892xm12095,20445v,43,-7,86,-14,86l11665,20531v-7,,-14,-43,-14,-86l11651,17900v,-43,7,-85,14,-85l12081,17815v7,,14,42,14,85l12095,20445xm12095,3892v,43,-7,86,-14,86l11665,3978v-7,,-14,-43,-14,-86l11651,1347v,-42,7,-85,14,-85l12081,1262v7,,14,43,14,85l12095,3892xm12836,20445v,43,-7,86,-14,86l12420,20531v-7,,-14,-43,-14,-86l12406,17900v,-43,7,-85,14,-85l12822,17815v7,,14,42,14,85l12836,20445xm12836,3892v,43,-7,86,-14,86l12420,3978v-7,,-14,-43,-14,-86l12406,1347v,-42,7,-85,14,-85l12822,1262v7,,14,43,14,85l12836,3892xm13588,20445v,43,-7,86,-14,86l13161,20531v-7,,-14,-43,-14,-86l13147,17900v,-43,7,-85,14,-85l13574,17815v7,,14,42,14,85l13588,20445xm13588,3892v,43,-7,86,-14,86l13161,3978v-7,,-14,-43,-14,-86l13147,1347v,-42,7,-85,14,-85l13574,1262v7,,14,43,14,85l13588,3892xm14336,20445v,43,-7,86,-14,86l13913,20531v-7,,-14,-43,-25,-86l13888,17900v,-43,7,-85,14,-85l14319,17815v7,,14,42,14,85l14333,20445r3,xm14336,3892v,43,-7,86,-14,86l13906,3978v-7,,-14,-43,-14,-86l13892,1347v7,-42,14,-85,24,-85l14326,1262v7,,14,43,14,85l14340,3892r-4,xm15081,20445v,43,-7,86,-14,86l14651,20531v-7,,-15,-43,-22,-64c14629,20467,14629,20445,14629,20445r,-2545c14629,17857,14636,17815,14644,17815r420,c15071,17815,15078,17857,15078,17900r,2545l15081,20445xm15081,3892v,43,-7,86,-14,86l14647,3978v-7,,-14,-43,-14,-86l14633,1347v,,,-21,,-21c14640,1283,14647,1262,14654,1262r417,c15078,1262,15085,1305,15085,1347r,2545l15081,3892xm15836,20445v,43,-7,86,-14,86l15402,20531v-7,,-14,-43,-14,-86l15388,17900v,-43,7,-85,14,-85l15822,17815v7,,14,42,14,85l15836,20445xm15836,3892v,43,-7,86,-14,86l15402,3978v-7,,-14,-43,-14,-86l15388,1347v,-42,7,-85,14,-85l15822,1262v7,,14,43,14,85l15836,3892xm16571,20445v,43,-7,86,-15,86l16144,20531v-8,,-15,-43,-15,-86l16129,17900v,-43,7,-85,15,-85l16556,17815v8,,15,42,15,85l16571,20445xm16571,3892v,43,-7,86,-15,86l16144,3978v-8,,-15,-43,-15,-86l16129,1347v,-42,7,-85,15,-85l16556,1262v8,,15,43,15,85l16571,3892xm17312,20445v,43,-7,86,-14,86l16895,20531v-7,,-14,-43,-24,-86l16871,17900v,-43,7,-85,14,-85l17294,17815v7,,14,42,14,85l17308,20445r4,xm17312,3892v,43,-7,86,-14,86l16888,3978v-7,,-14,-43,-14,-86l16874,1347v7,-42,14,-85,25,-85l17294,1262v7,,14,43,14,85l17308,3892r4,xm18060,20445v,43,-7,86,-14,86l17629,20531v-7,,-14,-43,-14,-86l17615,17900v,-43,7,-85,14,-85l18046,17815v7,,14,42,14,85l18060,20445xm18060,3892v,43,-7,86,-14,86l17629,3978v-7,,-14,-43,-14,-86l17615,1347v,-42,7,-85,14,-85l18046,1262v7,,14,43,14,85l18060,3892xm18801,20445v,43,-7,86,-14,86l18385,20531v-7,,-14,-43,-14,-86l18371,17900v,-43,7,-85,14,-85l18787,17815v7,,14,42,14,85l18801,20445xm18801,3892v,43,-7,86,-14,86l18385,3978v-7,,-14,-43,-14,-86l18371,1347v,-42,7,-85,14,-85l18787,1262v7,,14,43,14,85l18801,3892xm19553,20445v,43,-7,86,-14,86l19126,20531v-7,,-14,-43,-14,-86l19112,17900v,-43,7,-85,14,-85l19539,17815v7,,14,42,14,85l19553,20445xm19553,3892v,43,-7,86,-14,86l19126,3978v-7,,-14,-43,-14,-86l19112,1347v,-42,7,-85,14,-85l19539,1262v7,,14,43,14,85l19553,3892xm20301,20445v,43,-7,86,-14,86l19878,20531v-7,,-14,-43,-25,-86l19853,17900v,-43,7,-85,14,-85l20284,17815v7,,14,42,14,85l20298,20445r3,xm20301,3892v,43,-7,86,-14,86l19871,3978v-7,,-15,-43,-15,-86l19856,1347v8,-42,15,-85,25,-85l20291,1262v7,,14,43,14,85l20305,3892r-4,xm21046,20445v,43,-7,86,-14,86l20615,20531v-7,,-14,-43,-21,-64c20594,20467,20594,20445,20594,20445r,-2545c20594,17857,20601,17815,20608,17815r420,c21035,17815,21042,17857,21042,17900r,2545l21046,20445xm21046,3892v,43,-7,86,-14,86l20612,3978v-7,,-14,-43,-14,-86l20598,1347v,,,-21,,-21c20605,1283,20612,1262,20619,1262r416,c21042,1262,21049,1305,21049,1347r,2545l21046,3892xe" filled="f" stroked="f" strokeweight="1pt">
                  <v:stroke miterlimit="4" joinstyle="miter"/>
                  <v:path arrowok="t" o:extrusionok="f" o:connecttype="custom" o:connectlocs="3886200,641350;3886200,641350;3886200,641350;3886200,641350" o:connectangles="0,90,180,270"/>
                </v:shape>
                <v:shape id="Shape" o:spid="_x0000_s1032" alt="&quot;&quot;" style="position:absolute;left:33375;top:81838;width:11024;height:104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" path="m21600,8257l14135,7104,10800,,7465,7104,,8257r5400,5531l4131,21600r6669,-3670l17469,21600,16200,13788,21600,8257xe" filled="f" stroked="f" strokeweight="1pt">
                  <v:stroke miterlimit="4" joinstyle="miter"/>
                  <v:path arrowok="t" o:extrusionok="f" o:connecttype="custom" o:connectlocs="551181,523241;551181,523241;551181,523241;551181,523241" o:connectangles="0,90,180,270"/>
                </v:shape>
                <w10:wrap anchorx="margin"/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tblInd w:w="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1"/>
        <w:gridCol w:w="3438"/>
        <w:gridCol w:w="3099"/>
      </w:tblGrid>
      <w:tr w:rsidR="008B1529" w14:paraId="0938EE2D" w14:textId="77777777" w:rsidTr="00D90543">
        <w:trPr>
          <w:trHeight w:val="1125"/>
        </w:trPr>
        <w:tc>
          <w:tcPr>
            <w:tcW w:w="10138" w:type="dxa"/>
            <w:gridSpan w:val="3"/>
            <w:vAlign w:val="center"/>
          </w:tcPr>
          <w:p w14:paraId="74EED39C" w14:textId="33869D69" w:rsidR="008B1529" w:rsidRPr="00D90543" w:rsidRDefault="00364C17" w:rsidP="008B1529">
            <w:pPr>
              <w:pStyle w:val="Title"/>
              <w:jc w:val="center"/>
              <w:rPr>
                <w:rFonts w:ascii="Algerian" w:hAnsi="Algerian"/>
              </w:rPr>
            </w:pPr>
            <w:r w:rsidRPr="00D90543">
              <w:rPr>
                <w:rFonts w:ascii="Algerian" w:hAnsi="Algerian"/>
                <w:color w:val="A92300" w:themeColor="accent2" w:themeShade="BF"/>
                <w:sz w:val="96"/>
                <w:szCs w:val="20"/>
              </w:rPr>
              <w:t>SATURDAY MATIN</w:t>
            </w:r>
            <w:r w:rsidR="00D90543" w:rsidRPr="00D90543">
              <w:rPr>
                <w:rFonts w:ascii="Algerian" w:hAnsi="Algerian"/>
                <w:color w:val="A92300" w:themeColor="accent2" w:themeShade="BF"/>
                <w:sz w:val="96"/>
                <w:szCs w:val="20"/>
              </w:rPr>
              <w:t>EE</w:t>
            </w:r>
          </w:p>
        </w:tc>
      </w:tr>
      <w:tr w:rsidR="008B1529" w14:paraId="2E343B41" w14:textId="77777777" w:rsidTr="002B4654">
        <w:trPr>
          <w:trHeight w:val="2098"/>
        </w:trPr>
        <w:tc>
          <w:tcPr>
            <w:tcW w:w="10138" w:type="dxa"/>
            <w:gridSpan w:val="3"/>
            <w:tcBorders>
              <w:bottom w:val="single" w:sz="24" w:space="0" w:color="FFFFFF" w:themeColor="background1"/>
            </w:tcBorders>
            <w:vAlign w:val="center"/>
          </w:tcPr>
          <w:p w14:paraId="0E9C15A5" w14:textId="5362D43F" w:rsidR="00364C17" w:rsidRDefault="00364C17" w:rsidP="008B1529">
            <w:pPr>
              <w:pStyle w:val="Subtitle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32B6244" wp14:editId="19B99372">
                  <wp:simplePos x="0" y="0"/>
                  <wp:positionH relativeFrom="column">
                    <wp:posOffset>4401820</wp:posOffset>
                  </wp:positionH>
                  <wp:positionV relativeFrom="paragraph">
                    <wp:posOffset>-6985</wp:posOffset>
                  </wp:positionV>
                  <wp:extent cx="876935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115" y="21409"/>
                      <wp:lineTo x="21115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107" w:rsidRPr="00D33FEE">
              <w:rPr>
                <w:color w:val="auto"/>
              </w:rPr>
              <w:t xml:space="preserve">JOIN US TO WATCH </w:t>
            </w:r>
          </w:p>
          <w:p w14:paraId="6815FA67" w14:textId="0022D570" w:rsidR="008B1529" w:rsidRPr="008B1529" w:rsidRDefault="003C6107" w:rsidP="008B1529">
            <w:pPr>
              <w:pStyle w:val="Subtitle"/>
              <w:jc w:val="center"/>
            </w:pPr>
            <w:r w:rsidRPr="00D33FEE">
              <w:rPr>
                <w:color w:val="auto"/>
              </w:rPr>
              <w:t>DISNEY’S ENCANTO</w:t>
            </w:r>
          </w:p>
        </w:tc>
      </w:tr>
      <w:tr w:rsidR="008B1529" w14:paraId="175D5825" w14:textId="77777777" w:rsidTr="00571339">
        <w:tc>
          <w:tcPr>
            <w:tcW w:w="3601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24D1ED6E" w14:textId="237103A9" w:rsidR="008B1529" w:rsidRPr="00D33FEE" w:rsidRDefault="003C6107" w:rsidP="002B4654">
            <w:pPr>
              <w:pStyle w:val="Info"/>
              <w:jc w:val="center"/>
              <w:rPr>
                <w:color w:val="auto"/>
              </w:rPr>
            </w:pPr>
            <w:r w:rsidRPr="00D33FEE">
              <w:rPr>
                <w:color w:val="auto"/>
              </w:rPr>
              <w:t>JULY 16, 2022</w:t>
            </w:r>
          </w:p>
        </w:tc>
        <w:tc>
          <w:tcPr>
            <w:tcW w:w="3438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248E4D02" w14:textId="03D69DBA" w:rsidR="008B1529" w:rsidRPr="00D33FEE" w:rsidRDefault="00364C17" w:rsidP="002B4654">
            <w:pPr>
              <w:pStyle w:val="Info"/>
              <w:jc w:val="center"/>
              <w:rPr>
                <w:color w:val="auto"/>
              </w:rPr>
            </w:pPr>
            <w:r>
              <w:rPr>
                <w:color w:val="auto"/>
              </w:rPr>
              <w:t>3:00</w:t>
            </w:r>
            <w:r w:rsidR="003C6107" w:rsidRPr="00D33FEE">
              <w:rPr>
                <w:color w:val="auto"/>
              </w:rPr>
              <w:t>PM</w:t>
            </w:r>
          </w:p>
        </w:tc>
        <w:tc>
          <w:tcPr>
            <w:tcW w:w="3099" w:type="dxa"/>
            <w:tcBorders>
              <w:top w:val="single" w:sz="24" w:space="0" w:color="FFFFFF" w:themeColor="background1"/>
              <w:bottom w:val="single" w:sz="24" w:space="0" w:color="FFFFFF" w:themeColor="background1"/>
            </w:tcBorders>
            <w:vAlign w:val="center"/>
          </w:tcPr>
          <w:p w14:paraId="03088E0B" w14:textId="77777777" w:rsidR="00D90543" w:rsidRDefault="00D90543" w:rsidP="00820915">
            <w:pPr>
              <w:pStyle w:val="Info"/>
              <w:jc w:val="center"/>
              <w:rPr>
                <w:color w:val="auto"/>
              </w:rPr>
            </w:pPr>
          </w:p>
          <w:p w14:paraId="33010EC1" w14:textId="4BE3F3B0" w:rsidR="008B1529" w:rsidRPr="00820915" w:rsidRDefault="003C6107" w:rsidP="00820915">
            <w:pPr>
              <w:pStyle w:val="Info"/>
              <w:jc w:val="center"/>
              <w:rPr>
                <w:color w:val="auto"/>
              </w:rPr>
            </w:pPr>
            <w:r w:rsidRPr="00820915">
              <w:rPr>
                <w:color w:val="auto"/>
              </w:rPr>
              <w:t>ZION RUCC</w:t>
            </w:r>
          </w:p>
          <w:p w14:paraId="5400381D" w14:textId="77777777" w:rsidR="00820915" w:rsidRPr="00820915" w:rsidRDefault="00820915" w:rsidP="00820915">
            <w:pPr>
              <w:jc w:val="center"/>
              <w:rPr>
                <w:b/>
                <w:color w:val="auto"/>
              </w:rPr>
            </w:pPr>
            <w:r w:rsidRPr="00820915">
              <w:rPr>
                <w:b/>
                <w:color w:val="auto"/>
              </w:rPr>
              <w:t>201 N Potomac St</w:t>
            </w:r>
          </w:p>
          <w:p w14:paraId="1B687EAB" w14:textId="77777777" w:rsidR="00820915" w:rsidRDefault="00820915" w:rsidP="00820915">
            <w:pPr>
              <w:jc w:val="center"/>
              <w:rPr>
                <w:b/>
                <w:color w:val="auto"/>
              </w:rPr>
            </w:pPr>
            <w:r w:rsidRPr="00820915">
              <w:rPr>
                <w:b/>
                <w:color w:val="auto"/>
              </w:rPr>
              <w:t>Hagerstown, MD 21740</w:t>
            </w:r>
          </w:p>
          <w:p w14:paraId="022D1A79" w14:textId="155965F0" w:rsidR="004D5FC3" w:rsidRPr="00820915" w:rsidRDefault="004D5FC3" w:rsidP="00820915">
            <w:pPr>
              <w:jc w:val="center"/>
              <w:rPr>
                <w:b/>
              </w:rPr>
            </w:pPr>
            <w:r w:rsidRPr="004D5FC3">
              <w:rPr>
                <w:b/>
                <w:color w:val="auto"/>
              </w:rPr>
              <w:t>301-7397244</w:t>
            </w:r>
          </w:p>
        </w:tc>
      </w:tr>
      <w:tr w:rsidR="008B1529" w14:paraId="11F5EAA6" w14:textId="77777777" w:rsidTr="002B4654">
        <w:trPr>
          <w:trHeight w:val="217"/>
        </w:trPr>
        <w:tc>
          <w:tcPr>
            <w:tcW w:w="10138" w:type="dxa"/>
            <w:gridSpan w:val="3"/>
            <w:tcBorders>
              <w:top w:val="single" w:sz="24" w:space="0" w:color="FFFFFF" w:themeColor="background1"/>
            </w:tcBorders>
          </w:tcPr>
          <w:p w14:paraId="730B4228" w14:textId="77777777" w:rsidR="008B1529" w:rsidRDefault="008B1529" w:rsidP="00571339"/>
        </w:tc>
      </w:tr>
      <w:tr w:rsidR="00571339" w14:paraId="7BE62B03" w14:textId="77777777" w:rsidTr="002B4654">
        <w:tc>
          <w:tcPr>
            <w:tcW w:w="10138" w:type="dxa"/>
            <w:gridSpan w:val="3"/>
          </w:tcPr>
          <w:p w14:paraId="4D28C0E9" w14:textId="77777777" w:rsidR="00571339" w:rsidRDefault="00571339" w:rsidP="002B4654">
            <w:pPr>
              <w:jc w:val="center"/>
              <w:rPr>
                <w:sz w:val="25"/>
              </w:rPr>
            </w:pPr>
          </w:p>
          <w:p w14:paraId="2A8E0D34" w14:textId="503C8097" w:rsidR="00072664" w:rsidRDefault="00D33FEE" w:rsidP="002B4654">
            <w:pPr>
              <w:jc w:val="center"/>
              <w:rPr>
                <w:rFonts w:ascii="Futura PT"/>
                <w:b/>
                <w:color w:val="auto"/>
                <w:sz w:val="36"/>
                <w:szCs w:val="34"/>
              </w:rPr>
            </w:pPr>
            <w:r>
              <w:rPr>
                <w:rFonts w:ascii="Futura PT"/>
                <w:b/>
                <w:color w:val="auto"/>
                <w:sz w:val="36"/>
                <w:szCs w:val="34"/>
              </w:rPr>
              <w:t>A</w:t>
            </w:r>
            <w:r w:rsidR="00820915">
              <w:rPr>
                <w:rFonts w:ascii="Futura PT"/>
                <w:b/>
                <w:color w:val="auto"/>
                <w:sz w:val="36"/>
                <w:szCs w:val="34"/>
              </w:rPr>
              <w:t xml:space="preserve"> </w:t>
            </w:r>
            <w:r>
              <w:rPr>
                <w:rFonts w:ascii="Futura PT"/>
                <w:b/>
                <w:color w:val="auto"/>
                <w:sz w:val="36"/>
                <w:szCs w:val="34"/>
              </w:rPr>
              <w:t xml:space="preserve">fun </w:t>
            </w:r>
            <w:r w:rsidR="00D90543">
              <w:rPr>
                <w:rFonts w:ascii="Futura PT"/>
                <w:b/>
                <w:color w:val="auto"/>
                <w:sz w:val="36"/>
                <w:szCs w:val="34"/>
              </w:rPr>
              <w:t>afternoon</w:t>
            </w:r>
            <w:r>
              <w:rPr>
                <w:rFonts w:ascii="Futura PT"/>
                <w:b/>
                <w:color w:val="auto"/>
                <w:sz w:val="36"/>
                <w:szCs w:val="34"/>
              </w:rPr>
              <w:t xml:space="preserve"> of family entertainment with</w:t>
            </w:r>
            <w:r w:rsidR="003C6107" w:rsidRPr="00D33FEE">
              <w:rPr>
                <w:rFonts w:ascii="Futura PT"/>
                <w:b/>
                <w:color w:val="auto"/>
                <w:sz w:val="36"/>
                <w:szCs w:val="34"/>
              </w:rPr>
              <w:t xml:space="preserve"> Disney's </w:t>
            </w:r>
            <w:r w:rsidRPr="00D33FEE">
              <w:rPr>
                <w:rFonts w:ascii="Futura PT"/>
                <w:b/>
                <w:color w:val="auto"/>
                <w:sz w:val="36"/>
                <w:szCs w:val="34"/>
              </w:rPr>
              <w:t>award-winning</w:t>
            </w:r>
            <w:r w:rsidR="003C6107" w:rsidRPr="00D33FEE">
              <w:rPr>
                <w:rFonts w:ascii="Futura PT"/>
                <w:b/>
                <w:color w:val="auto"/>
                <w:sz w:val="36"/>
                <w:szCs w:val="34"/>
              </w:rPr>
              <w:t xml:space="preserve"> movie Encanto in our </w:t>
            </w:r>
            <w:r>
              <w:rPr>
                <w:rFonts w:ascii="Futura PT"/>
                <w:b/>
                <w:color w:val="auto"/>
                <w:sz w:val="36"/>
                <w:szCs w:val="34"/>
              </w:rPr>
              <w:t>Chapel</w:t>
            </w:r>
            <w:r w:rsidR="00072664">
              <w:rPr>
                <w:rFonts w:ascii="Futura PT"/>
                <w:b/>
                <w:color w:val="auto"/>
                <w:sz w:val="36"/>
                <w:szCs w:val="34"/>
              </w:rPr>
              <w:t>.</w:t>
            </w:r>
          </w:p>
          <w:p w14:paraId="2F7D7B0B" w14:textId="79EE90F8" w:rsidR="00571339" w:rsidRDefault="00072664" w:rsidP="00072664">
            <w:pPr>
              <w:jc w:val="center"/>
              <w:rPr>
                <w:rFonts w:ascii="Futura PT"/>
                <w:b/>
                <w:sz w:val="24"/>
              </w:rPr>
            </w:pPr>
            <w:r>
              <w:rPr>
                <w:rFonts w:ascii="Futura PT"/>
                <w:b/>
                <w:color w:val="auto"/>
                <w:sz w:val="36"/>
                <w:szCs w:val="34"/>
              </w:rPr>
              <w:t>Movie snacks</w:t>
            </w:r>
            <w:r w:rsidR="003C6107" w:rsidRPr="00D33FEE">
              <w:rPr>
                <w:rFonts w:ascii="Futura PT"/>
                <w:b/>
                <w:color w:val="auto"/>
                <w:sz w:val="36"/>
                <w:szCs w:val="34"/>
              </w:rPr>
              <w:t xml:space="preserve"> will be available.</w:t>
            </w:r>
          </w:p>
        </w:tc>
      </w:tr>
    </w:tbl>
    <w:p w14:paraId="480D0002" w14:textId="18D7C3B4" w:rsidR="00033AF1" w:rsidRDefault="00033AF1">
      <w:pPr>
        <w:pStyle w:val="BodyText"/>
        <w:spacing w:before="7"/>
        <w:rPr>
          <w:rFonts w:ascii="Futura PT"/>
          <w:b/>
          <w:sz w:val="24"/>
        </w:rPr>
      </w:pPr>
    </w:p>
    <w:sectPr w:rsidR="00033AF1" w:rsidSect="006D7207">
      <w:type w:val="continuous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BC179" w14:textId="77777777" w:rsidR="003C6107" w:rsidRDefault="003C6107" w:rsidP="00A43D29">
      <w:r>
        <w:separator/>
      </w:r>
    </w:p>
  </w:endnote>
  <w:endnote w:type="continuationSeparator" w:id="0">
    <w:p w14:paraId="3EB3CD18" w14:textId="77777777" w:rsidR="003C6107" w:rsidRDefault="003C6107" w:rsidP="00A43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PT-Book">
    <w:altName w:val="Century Gothic"/>
    <w:charset w:val="00"/>
    <w:family w:val="swiss"/>
    <w:pitch w:val="variable"/>
    <w:sig w:usb0="A00002FF" w:usb1="5000204B" w:usb2="00000000" w:usb3="00000000" w:csb0="00000097" w:csb1="00000000"/>
  </w:font>
  <w:font w:name="Futura PT">
    <w:altName w:val="Segoe UI"/>
    <w:charset w:val="4D"/>
    <w:family w:val="swiss"/>
    <w:pitch w:val="variable"/>
    <w:sig w:usb0="00000001" w:usb1="5000204A" w:usb2="00000000" w:usb3="00000000" w:csb0="00000097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4277B" w14:textId="77777777" w:rsidR="003C6107" w:rsidRDefault="003C6107" w:rsidP="00A43D29">
      <w:r>
        <w:separator/>
      </w:r>
    </w:p>
  </w:footnote>
  <w:footnote w:type="continuationSeparator" w:id="0">
    <w:p w14:paraId="2A080AA3" w14:textId="77777777" w:rsidR="003C6107" w:rsidRDefault="003C6107" w:rsidP="00A43D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107"/>
    <w:rsid w:val="00033AF1"/>
    <w:rsid w:val="00072664"/>
    <w:rsid w:val="000E00A3"/>
    <w:rsid w:val="00187FEA"/>
    <w:rsid w:val="001D54CB"/>
    <w:rsid w:val="002B4654"/>
    <w:rsid w:val="00364C17"/>
    <w:rsid w:val="003B0865"/>
    <w:rsid w:val="003C6107"/>
    <w:rsid w:val="004D5FC3"/>
    <w:rsid w:val="00571339"/>
    <w:rsid w:val="00687107"/>
    <w:rsid w:val="006D7207"/>
    <w:rsid w:val="00784B02"/>
    <w:rsid w:val="0080339E"/>
    <w:rsid w:val="00820915"/>
    <w:rsid w:val="008B1529"/>
    <w:rsid w:val="00A43D29"/>
    <w:rsid w:val="00A62C25"/>
    <w:rsid w:val="00A97E9A"/>
    <w:rsid w:val="00B31813"/>
    <w:rsid w:val="00B646F7"/>
    <w:rsid w:val="00C16416"/>
    <w:rsid w:val="00C609F7"/>
    <w:rsid w:val="00C97097"/>
    <w:rsid w:val="00D33FEE"/>
    <w:rsid w:val="00D90543"/>
    <w:rsid w:val="00DC371B"/>
    <w:rsid w:val="00E53891"/>
    <w:rsid w:val="00F7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0713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16416"/>
    <w:rPr>
      <w:rFonts w:eastAsia="FuturaPT-Book" w:cs="FuturaPT-Book"/>
      <w:color w:val="FFFFFF" w:themeColor="background1"/>
      <w:sz w:val="28"/>
    </w:rPr>
  </w:style>
  <w:style w:type="paragraph" w:styleId="Heading1">
    <w:name w:val="heading 1"/>
    <w:basedOn w:val="Normal"/>
    <w:uiPriority w:val="9"/>
    <w:semiHidden/>
    <w:qFormat/>
    <w:pPr>
      <w:spacing w:before="134"/>
      <w:ind w:left="254" w:right="21" w:hanging="215"/>
      <w:outlineLvl w:val="0"/>
    </w:pPr>
    <w:rPr>
      <w:rFonts w:ascii="Futura PT" w:eastAsia="Futura PT" w:hAnsi="Futura PT" w:cs="Futura PT"/>
      <w:b/>
      <w:bCs/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semiHidden/>
    <w:qFormat/>
    <w:rPr>
      <w:szCs w:val="28"/>
    </w:rPr>
  </w:style>
  <w:style w:type="paragraph" w:styleId="ListParagraph">
    <w:name w:val="List Paragraph"/>
    <w:basedOn w:val="Normal"/>
    <w:uiPriority w:val="1"/>
    <w:semiHidden/>
    <w:qFormat/>
  </w:style>
  <w:style w:type="paragraph" w:customStyle="1" w:styleId="TableParagraph">
    <w:name w:val="Table Paragraph"/>
    <w:basedOn w:val="Normal"/>
    <w:uiPriority w:val="1"/>
    <w:semiHidden/>
    <w:qFormat/>
  </w:style>
  <w:style w:type="paragraph" w:styleId="Header">
    <w:name w:val="header"/>
    <w:basedOn w:val="Normal"/>
    <w:link w:val="HeaderChar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paragraph" w:styleId="Footer">
    <w:name w:val="footer"/>
    <w:basedOn w:val="Normal"/>
    <w:link w:val="FooterChar"/>
    <w:uiPriority w:val="99"/>
    <w:semiHidden/>
    <w:rsid w:val="00A43D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4654"/>
    <w:rPr>
      <w:rFonts w:eastAsia="FuturaPT-Book" w:cs="FuturaPT-Book"/>
      <w:color w:val="FFFFFF" w:themeColor="background1"/>
      <w:sz w:val="28"/>
    </w:rPr>
  </w:style>
  <w:style w:type="table" w:styleId="TableGrid">
    <w:name w:val="Table Grid"/>
    <w:basedOn w:val="TableNormal"/>
    <w:uiPriority w:val="39"/>
    <w:rsid w:val="00A43D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B4654"/>
    <w:rPr>
      <w:rFonts w:asciiTheme="majorHAnsi" w:hAnsiTheme="majorHAnsi"/>
      <w:b/>
      <w:color w:val="051930" w:themeColor="accent1"/>
      <w:sz w:val="110"/>
    </w:rPr>
  </w:style>
  <w:style w:type="character" w:customStyle="1" w:styleId="TitleChar">
    <w:name w:val="Title Char"/>
    <w:basedOn w:val="DefaultParagraphFont"/>
    <w:link w:val="Title"/>
    <w:rsid w:val="002B4654"/>
    <w:rPr>
      <w:rFonts w:asciiTheme="majorHAnsi" w:eastAsia="FuturaPT-Book" w:hAnsiTheme="majorHAnsi" w:cs="FuturaPT-Book"/>
      <w:b/>
      <w:color w:val="051930" w:themeColor="accent1"/>
      <w:sz w:val="110"/>
    </w:rPr>
  </w:style>
  <w:style w:type="paragraph" w:styleId="Subtitle">
    <w:name w:val="Subtitle"/>
    <w:basedOn w:val="Normal"/>
    <w:next w:val="Normal"/>
    <w:link w:val="SubtitleChar"/>
    <w:uiPriority w:val="1"/>
    <w:qFormat/>
    <w:rsid w:val="00A43D29"/>
    <w:rPr>
      <w:rFonts w:asciiTheme="majorHAnsi" w:hAnsiTheme="majorHAnsi"/>
      <w:color w:val="FFDE96" w:themeColor="accent3"/>
      <w:sz w:val="48"/>
    </w:rPr>
  </w:style>
  <w:style w:type="character" w:customStyle="1" w:styleId="SubtitleChar">
    <w:name w:val="Subtitle Char"/>
    <w:basedOn w:val="DefaultParagraphFont"/>
    <w:link w:val="Subtitle"/>
    <w:uiPriority w:val="1"/>
    <w:rsid w:val="002B4654"/>
    <w:rPr>
      <w:rFonts w:asciiTheme="majorHAnsi" w:eastAsia="FuturaPT-Book" w:hAnsiTheme="majorHAnsi" w:cs="FuturaPT-Book"/>
      <w:color w:val="FFDE96" w:themeColor="accent3"/>
      <w:sz w:val="48"/>
    </w:rPr>
  </w:style>
  <w:style w:type="paragraph" w:customStyle="1" w:styleId="Info">
    <w:name w:val="Info"/>
    <w:basedOn w:val="Normal"/>
    <w:next w:val="Normal"/>
    <w:uiPriority w:val="2"/>
    <w:qFormat/>
    <w:rsid w:val="00571339"/>
    <w:pPr>
      <w:spacing w:before="240" w:after="240"/>
    </w:pPr>
    <w:rPr>
      <w:rFonts w:asciiTheme="majorHAnsi" w:hAnsiTheme="majorHAnsi"/>
      <w:b/>
      <w:sz w:val="52"/>
    </w:rPr>
  </w:style>
  <w:style w:type="character" w:styleId="Strong">
    <w:name w:val="Strong"/>
    <w:basedOn w:val="DefaultParagraphFont"/>
    <w:uiPriority w:val="4"/>
    <w:qFormat/>
    <w:rsid w:val="00571339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2B4654"/>
    <w:rPr>
      <w:color w:val="808080"/>
    </w:rPr>
  </w:style>
  <w:style w:type="paragraph" w:customStyle="1" w:styleId="RSVP">
    <w:name w:val="RSVP"/>
    <w:basedOn w:val="Normal"/>
    <w:uiPriority w:val="3"/>
    <w:qFormat/>
    <w:rsid w:val="00C16416"/>
    <w:pPr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ion%20Admin\AppData\Roaming\Microsoft\Templates\Award%20show%20event%20flyer.dotx" TargetMode="External"/></Relationships>
</file>

<file path=word/theme/theme1.xml><?xml version="1.0" encoding="utf-8"?>
<a:theme xmlns:a="http://schemas.openxmlformats.org/drawingml/2006/main" name="Award">
  <a:themeElements>
    <a:clrScheme name="AwardShow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51930"/>
      </a:accent1>
      <a:accent2>
        <a:srgbClr val="E22F00"/>
      </a:accent2>
      <a:accent3>
        <a:srgbClr val="FFDE9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Award" id="{AEABD1A3-F123-D84A-82AD-4E40E369F775}" vid="{59F4BD01-78C2-6C41-9785-8A91B9CB085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B772AEC-EEAE-4AFE-9F5A-DCABD11848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97CA6F-193D-40A0-8844-5E3B6B9859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02CE7C-BF6A-47D1-8C76-D06CB97699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Award show event flyer</Template>
  <TotalTime>0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2022-06-22T15:19:00Z</dcterms:created>
  <dcterms:modified xsi:type="dcterms:W3CDTF">2022-06-22T16:28:00Z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